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A9F" w:rsidRDefault="006956B6" w:rsidP="00D057F2">
      <w:pPr>
        <w:pStyle w:val="Title"/>
        <w:rPr>
          <w:rFonts w:ascii="Baskerville Old Face" w:hAnsi="Baskerville Old Face"/>
          <w:sz w:val="38"/>
          <w:szCs w:val="38"/>
        </w:rPr>
      </w:pPr>
      <w:r>
        <w:rPr>
          <w:rFonts w:ascii="Baskerville Old Face" w:hAnsi="Baskerville Old Face"/>
          <w:sz w:val="38"/>
          <w:szCs w:val="38"/>
        </w:rPr>
        <w:t xml:space="preserve">                        </w:t>
      </w:r>
      <w:r w:rsidR="00004A9F">
        <w:rPr>
          <w:rFonts w:ascii="Baskerville Old Face" w:hAnsi="Baskerville Old Face"/>
          <w:sz w:val="38"/>
          <w:szCs w:val="38"/>
        </w:rPr>
        <w:t>202</w:t>
      </w:r>
      <w:r w:rsidR="00BF0EF8">
        <w:rPr>
          <w:rFonts w:ascii="Baskerville Old Face" w:hAnsi="Baskerville Old Face"/>
          <w:sz w:val="38"/>
          <w:szCs w:val="38"/>
        </w:rPr>
        <w:t>4</w:t>
      </w:r>
      <w:r w:rsidR="00004A9F">
        <w:rPr>
          <w:rFonts w:ascii="Baskerville Old Face" w:hAnsi="Baskerville Old Face"/>
          <w:sz w:val="38"/>
          <w:szCs w:val="38"/>
        </w:rPr>
        <w:t xml:space="preserve"> year-end newsletter</w:t>
      </w:r>
    </w:p>
    <w:p w:rsidR="00004A9F" w:rsidRDefault="006956B6" w:rsidP="00004A9F">
      <w:pPr>
        <w:pStyle w:val="Title"/>
        <w:rPr>
          <w:rFonts w:ascii="Baskerville Old Face" w:hAnsi="Baskerville Old Face"/>
          <w:sz w:val="38"/>
          <w:szCs w:val="38"/>
        </w:rPr>
      </w:pPr>
      <w:r>
        <w:rPr>
          <w:rFonts w:ascii="Baskerville Old Face" w:hAnsi="Baskerville Old Face"/>
          <w:sz w:val="38"/>
          <w:szCs w:val="38"/>
        </w:rPr>
        <w:t xml:space="preserve">                          </w:t>
      </w:r>
      <w:r w:rsidR="00D057F2" w:rsidRPr="00E560EF">
        <w:rPr>
          <w:rFonts w:ascii="Baskerville Old Face" w:hAnsi="Baskerville Old Face"/>
          <w:sz w:val="38"/>
          <w:szCs w:val="38"/>
        </w:rPr>
        <w:t>VILLAGE OF LAKE LENORE</w:t>
      </w:r>
      <w:r w:rsidR="00004A9F">
        <w:rPr>
          <w:rFonts w:ascii="Baskerville Old Face" w:hAnsi="Baskerville Old Face"/>
          <w:sz w:val="38"/>
          <w:szCs w:val="38"/>
        </w:rPr>
        <w:br/>
      </w:r>
    </w:p>
    <w:p w:rsidR="00B41C2B" w:rsidRPr="00AE078A" w:rsidRDefault="00743DC7" w:rsidP="00AE078A">
      <w:pPr>
        <w:pStyle w:val="Title"/>
        <w:rPr>
          <w:rFonts w:ascii="Calibri" w:hAnsi="Calibri" w:cs="Calibri"/>
          <w:sz w:val="24"/>
          <w:szCs w:val="24"/>
          <w:u w:val="single"/>
        </w:rPr>
      </w:pPr>
      <w:r w:rsidRPr="00AE078A">
        <w:rPr>
          <w:rFonts w:ascii="Calibri" w:hAnsi="Calibri" w:cs="Calibri"/>
          <w:noProof/>
          <w:sz w:val="24"/>
          <w:szCs w:val="24"/>
          <w:lang w:eastAsia="en-US"/>
        </w:rPr>
        <mc:AlternateContent>
          <mc:Choice Requires="wps">
            <w:drawing>
              <wp:anchor distT="182880" distB="182880" distL="274320" distR="274320" simplePos="0" relativeHeight="251659264" behindDoc="0" locked="0" layoutInCell="1" allowOverlap="0">
                <wp:simplePos x="0" y="0"/>
                <wp:positionH relativeFrom="margin">
                  <wp:posOffset>-228600</wp:posOffset>
                </wp:positionH>
                <wp:positionV relativeFrom="paragraph">
                  <wp:posOffset>5080</wp:posOffset>
                </wp:positionV>
                <wp:extent cx="2428875" cy="8305800"/>
                <wp:effectExtent l="0" t="0" r="9525" b="0"/>
                <wp:wrapSquare wrapText="bothSides"/>
                <wp:docPr id="1" name="Text Box 1" descr="Text box sideba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830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Sidebar layout table"/>
                            </w:tblPr>
                            <w:tblGrid>
                              <w:gridCol w:w="3828"/>
                            </w:tblGrid>
                            <w:tr w:rsidR="00A82319" w:rsidTr="00FC2E32">
                              <w:trPr>
                                <w:trHeight w:hRule="exact" w:val="12479"/>
                              </w:trPr>
                              <w:tc>
                                <w:tcPr>
                                  <w:tcW w:w="3828" w:type="dxa"/>
                                  <w:shd w:val="clear" w:color="auto" w:fill="729928" w:themeFill="accent1" w:themeFillShade="BF"/>
                                  <w:tcMar>
                                    <w:top w:w="288" w:type="dxa"/>
                                    <w:bottom w:w="288" w:type="dxa"/>
                                  </w:tcMar>
                                </w:tcPr>
                                <w:p w:rsidR="00F6775E" w:rsidRPr="00AE078A" w:rsidRDefault="00004A9F" w:rsidP="00004A9F">
                                  <w:pPr>
                                    <w:pStyle w:val="BlockText"/>
                                    <w:ind w:left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F6775E">
                                    <w:rPr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r w:rsidR="00D057F2" w:rsidRPr="00AE078A"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  <w:t>Village Information</w:t>
                                  </w:r>
                                </w:p>
                                <w:p w:rsidR="00D057F2" w:rsidRPr="00AE078A" w:rsidRDefault="00D057F2">
                                  <w:pPr>
                                    <w:pStyle w:val="BlockText"/>
                                    <w:rPr>
                                      <w:rStyle w:val="Hyperlink"/>
                                      <w:rFonts w:ascii="Calibri" w:hAnsi="Calibri" w:cs="Calibri"/>
                                      <w:color w:val="FFFFFF" w:themeColor="background1"/>
                                    </w:rPr>
                                  </w:pPr>
                                  <w:r w:rsidRPr="00AE078A">
                                    <w:rPr>
                                      <w:rFonts w:ascii="Calibri" w:hAnsi="Calibri" w:cs="Calibri"/>
                                    </w:rPr>
                                    <w:t>Contact:</w:t>
                                  </w:r>
                                  <w:r w:rsidRPr="00AE078A">
                                    <w:rPr>
                                      <w:rFonts w:ascii="Calibri" w:hAnsi="Calibri" w:cs="Calibri"/>
                                    </w:rPr>
                                    <w:br/>
                                    <w:t>Box 148, Lake Lenore, SK</w:t>
                                  </w:r>
                                  <w:r w:rsidRPr="00AE078A">
                                    <w:rPr>
                                      <w:rFonts w:ascii="Calibri" w:hAnsi="Calibri" w:cs="Calibri"/>
                                    </w:rPr>
                                    <w:br/>
                                    <w:t>S0K2J0</w:t>
                                  </w:r>
                                  <w:r w:rsidRPr="00AE078A">
                                    <w:rPr>
                                      <w:rFonts w:ascii="Calibri" w:hAnsi="Calibri" w:cs="Calibri"/>
                                    </w:rPr>
                                    <w:br/>
                                    <w:t>Phone: 306-3682344</w:t>
                                  </w:r>
                                  <w:r w:rsidRPr="00AE078A">
                                    <w:rPr>
                                      <w:rFonts w:ascii="Calibri" w:hAnsi="Calibri" w:cs="Calibri"/>
                                    </w:rPr>
                                    <w:br/>
                                    <w:t>Fax: 306-3682226</w:t>
                                  </w:r>
                                  <w:r w:rsidRPr="00AE078A">
                                    <w:rPr>
                                      <w:rFonts w:ascii="Calibri" w:hAnsi="Calibri" w:cs="Calibri"/>
                                    </w:rPr>
                                    <w:br/>
                                    <w:t xml:space="preserve">email: </w:t>
                                  </w:r>
                                  <w:hyperlink r:id="rId8" w:history="1">
                                    <w:r w:rsidRPr="00AE078A">
                                      <w:rPr>
                                        <w:rStyle w:val="Hyperlink"/>
                                        <w:rFonts w:ascii="Calibri" w:hAnsi="Calibri" w:cs="Calibri"/>
                                        <w:color w:val="FFFFFF" w:themeColor="background1"/>
                                      </w:rPr>
                                      <w:t>lakelenorevil@sasktel.net</w:t>
                                    </w:r>
                                  </w:hyperlink>
                                </w:p>
                                <w:p w:rsidR="00743DC7" w:rsidRPr="00AE078A" w:rsidRDefault="00743DC7" w:rsidP="00B376A6">
                                  <w:pPr>
                                    <w:pStyle w:val="BlockText"/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AE078A">
                                    <w:rPr>
                                      <w:rFonts w:ascii="Calibri" w:hAnsi="Calibri" w:cs="Calibri"/>
                                    </w:rPr>
                                    <w:t>HOLIDAY HOURS:</w:t>
                                  </w:r>
                                  <w:r w:rsidR="00B376A6">
                                    <w:rPr>
                                      <w:rFonts w:ascii="Calibri" w:hAnsi="Calibri" w:cs="Calibri"/>
                                    </w:rPr>
                                    <w:br/>
                                    <w:t>December 23-26 - CLOSED</w:t>
                                  </w:r>
                                  <w:r w:rsidRPr="00AE078A">
                                    <w:rPr>
                                      <w:rFonts w:ascii="Calibri" w:hAnsi="Calibri" w:cs="Calibri"/>
                                    </w:rPr>
                                    <w:br/>
                                    <w:t>January 01 - Closed</w:t>
                                  </w:r>
                                </w:p>
                                <w:p w:rsidR="00F6775E" w:rsidRPr="00AE078A" w:rsidRDefault="004B5084" w:rsidP="00743DC7">
                                  <w:pPr>
                                    <w:pStyle w:val="BlockText"/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AE078A">
                                    <w:rPr>
                                      <w:rFonts w:ascii="Calibri" w:hAnsi="Calibri" w:cs="Calibri"/>
                                    </w:rPr>
                                    <w:t>Staff</w:t>
                                  </w:r>
                                  <w:r w:rsidRPr="00AE078A">
                                    <w:rPr>
                                      <w:rFonts w:ascii="Calibri" w:hAnsi="Calibri" w:cs="Calibri"/>
                                    </w:rPr>
                                    <w:br/>
                                    <w:t>Administrator: Connie Cordero</w:t>
                                  </w:r>
                                  <w:r w:rsidRPr="00AE078A">
                                    <w:rPr>
                                      <w:rFonts w:ascii="Calibri" w:hAnsi="Calibri" w:cs="Calibri"/>
                                    </w:rPr>
                                    <w:br/>
                                    <w:t>Foreman: Kelly Poppl</w:t>
                                  </w:r>
                                </w:p>
                                <w:p w:rsidR="00F6775E" w:rsidRPr="00AE078A" w:rsidRDefault="004B5084" w:rsidP="00B376A6">
                                  <w:pPr>
                                    <w:pStyle w:val="BlockText"/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AE078A">
                                    <w:rPr>
                                      <w:rFonts w:ascii="Calibri" w:hAnsi="Calibri" w:cs="Calibri"/>
                                    </w:rPr>
                                    <w:t>Municipal Council</w:t>
                                  </w:r>
                                  <w:r w:rsidRPr="00AE078A">
                                    <w:rPr>
                                      <w:rFonts w:ascii="Calibri" w:hAnsi="Calibri" w:cs="Calibri"/>
                                    </w:rPr>
                                    <w:br/>
                                    <w:t xml:space="preserve">Mayor: </w:t>
                                  </w:r>
                                  <w:r w:rsidRPr="00AE078A">
                                    <w:rPr>
                                      <w:rFonts w:ascii="Calibri" w:hAnsi="Calibri" w:cs="Calibri"/>
                                    </w:rPr>
                                    <w:br/>
                                  </w:r>
                                  <w:r w:rsidR="00AE078A" w:rsidRPr="00AE078A">
                                    <w:rPr>
                                      <w:rFonts w:ascii="Calibri" w:hAnsi="Calibri" w:cs="Calibri"/>
                                    </w:rPr>
                                    <w:t>Lee Poppl- 306</w:t>
                                  </w:r>
                                  <w:r w:rsidRPr="00AE078A">
                                    <w:rPr>
                                      <w:rFonts w:ascii="Calibri" w:hAnsi="Calibri" w:cs="Calibri"/>
                                    </w:rPr>
                                    <w:t>-2</w:t>
                                  </w:r>
                                  <w:r w:rsidR="00AE078A" w:rsidRPr="00AE078A">
                                    <w:rPr>
                                      <w:rFonts w:ascii="Calibri" w:hAnsi="Calibri" w:cs="Calibri"/>
                                    </w:rPr>
                                    <w:t>318026</w:t>
                                  </w:r>
                                  <w:r w:rsidR="0049213F" w:rsidRPr="00AE078A">
                                    <w:rPr>
                                      <w:rFonts w:ascii="Calibri" w:hAnsi="Calibri" w:cs="Calibri"/>
                                    </w:rPr>
                                    <w:br/>
                                  </w:r>
                                  <w:r w:rsidRPr="00AE078A">
                                    <w:rPr>
                                      <w:rFonts w:ascii="Calibri" w:hAnsi="Calibri" w:cs="Calibri"/>
                                    </w:rPr>
                                    <w:br/>
                                    <w:t>Councillor:</w:t>
                                  </w:r>
                                  <w:r w:rsidRPr="00AE078A">
                                    <w:rPr>
                                      <w:rFonts w:ascii="Calibri" w:hAnsi="Calibri" w:cs="Calibri"/>
                                    </w:rPr>
                                    <w:br/>
                                    <w:t>Tom Ripley- 306-2316090</w:t>
                                  </w:r>
                                  <w:r w:rsidRPr="00AE078A">
                                    <w:rPr>
                                      <w:rFonts w:ascii="Calibri" w:hAnsi="Calibri" w:cs="Calibri"/>
                                    </w:rPr>
                                    <w:br/>
                                    <w:t xml:space="preserve">Brie </w:t>
                                  </w:r>
                                  <w:r w:rsidR="00D452BF" w:rsidRPr="00AE078A">
                                    <w:rPr>
                                      <w:rFonts w:ascii="Calibri" w:hAnsi="Calibri" w:cs="Calibri"/>
                                    </w:rPr>
                                    <w:t>Foy</w:t>
                                  </w:r>
                                  <w:r w:rsidRPr="00AE078A">
                                    <w:rPr>
                                      <w:rFonts w:ascii="Calibri" w:hAnsi="Calibri" w:cs="Calibri"/>
                                    </w:rPr>
                                    <w:t>- 306-2313400</w:t>
                                  </w:r>
                                  <w:r w:rsidR="00AE078A" w:rsidRPr="00AE078A">
                                    <w:rPr>
                                      <w:rFonts w:ascii="Calibri" w:hAnsi="Calibri" w:cs="Calibri"/>
                                    </w:rPr>
                                    <w:br/>
                                    <w:t>Anita Harper – 306-2313670</w:t>
                                  </w:r>
                                  <w:r w:rsidR="00AE078A" w:rsidRPr="00AE078A">
                                    <w:rPr>
                                      <w:rFonts w:ascii="Calibri" w:hAnsi="Calibri" w:cs="Calibri"/>
                                    </w:rPr>
                                    <w:br/>
                                    <w:t>Tim Prodahl- 306-2314796</w:t>
                                  </w:r>
                                </w:p>
                                <w:p w:rsidR="004B5084" w:rsidRPr="00AE078A" w:rsidRDefault="004B5084" w:rsidP="004B5084">
                                  <w:pPr>
                                    <w:contextualSpacing/>
                                    <w:rPr>
                                      <w:rFonts w:ascii="Calibri" w:hAnsi="Calibri" w:cs="Calibri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AE078A">
                                    <w:rPr>
                                      <w:rFonts w:ascii="Calibri" w:hAnsi="Calibri" w:cs="Calibri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    COUNCIL MEETING</w:t>
                                  </w:r>
                                </w:p>
                                <w:p w:rsidR="004B5084" w:rsidRPr="00AE078A" w:rsidRDefault="004B5084" w:rsidP="004B5084">
                                  <w:pPr>
                                    <w:contextualSpacing/>
                                    <w:rPr>
                                      <w:rFonts w:ascii="Calibri" w:hAnsi="Calibri" w:cs="Calibri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AE078A">
                                    <w:rPr>
                                      <w:rFonts w:ascii="Calibri" w:hAnsi="Calibri" w:cs="Calibri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    Held the second Tuesday of each </w:t>
                                  </w:r>
                                  <w:r w:rsidRPr="00AE078A">
                                    <w:rPr>
                                      <w:rFonts w:ascii="Calibri" w:hAnsi="Calibri" w:cs="Calibri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br/>
                                    <w:t xml:space="preserve">     month, unless otherwise noted.  All</w:t>
                                  </w:r>
                                  <w:r w:rsidRPr="00AE078A">
                                    <w:rPr>
                                      <w:rFonts w:ascii="Calibri" w:hAnsi="Calibri" w:cs="Calibri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br/>
                                    <w:t xml:space="preserve">     meetings of </w:t>
                                  </w:r>
                                  <w:r w:rsidR="00B376A6">
                                    <w:rPr>
                                      <w:rFonts w:ascii="Calibri" w:hAnsi="Calibri" w:cs="Calibri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the </w:t>
                                  </w:r>
                                  <w:r w:rsidRPr="00AE078A">
                                    <w:rPr>
                                      <w:rFonts w:ascii="Calibri" w:hAnsi="Calibri" w:cs="Calibri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council are open to the</w:t>
                                  </w:r>
                                  <w:r w:rsidRPr="00AE078A">
                                    <w:rPr>
                                      <w:rFonts w:ascii="Calibri" w:hAnsi="Calibri" w:cs="Calibri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br/>
                                    <w:t xml:space="preserve">     public if you would like to attend.</w:t>
                                  </w:r>
                                </w:p>
                                <w:p w:rsidR="004B5084" w:rsidRPr="00AE078A" w:rsidRDefault="004B5084" w:rsidP="004B5084">
                                  <w:pPr>
                                    <w:contextualSpacing/>
                                    <w:rPr>
                                      <w:rFonts w:ascii="Calibri" w:hAnsi="Calibri" w:cs="Calibri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4B5084" w:rsidRPr="00AE078A" w:rsidRDefault="004B5084" w:rsidP="004B5084">
                                  <w:pPr>
                                    <w:contextualSpacing/>
                                    <w:rPr>
                                      <w:rFonts w:ascii="Calibri" w:hAnsi="Calibri" w:cs="Calibri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AE078A">
                                    <w:rPr>
                                      <w:rFonts w:ascii="Calibri" w:hAnsi="Calibri" w:cs="Calibri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   Please make an appointment with </w:t>
                                  </w:r>
                                </w:p>
                                <w:p w:rsidR="004B5084" w:rsidRPr="00AE078A" w:rsidRDefault="004B5084" w:rsidP="004B5084">
                                  <w:pPr>
                                    <w:contextualSpacing/>
                                    <w:rPr>
                                      <w:rFonts w:ascii="Calibri" w:hAnsi="Calibri" w:cs="Calibri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AE078A">
                                    <w:rPr>
                                      <w:rFonts w:ascii="Calibri" w:hAnsi="Calibri" w:cs="Calibri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   the office if you would like to address</w:t>
                                  </w:r>
                                  <w:r w:rsidR="00AA1CE5" w:rsidRPr="00AE078A">
                                    <w:rPr>
                                      <w:rFonts w:ascii="Calibri" w:hAnsi="Calibri" w:cs="Calibri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br/>
                                    <w:t xml:space="preserve">    </w:t>
                                  </w:r>
                                  <w:r w:rsidR="00B376A6">
                                    <w:rPr>
                                      <w:rFonts w:ascii="Calibri" w:hAnsi="Calibri" w:cs="Calibri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the </w:t>
                                  </w:r>
                                  <w:r w:rsidRPr="00AE078A">
                                    <w:rPr>
                                      <w:rFonts w:ascii="Calibri" w:hAnsi="Calibri" w:cs="Calibri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council.</w:t>
                                  </w:r>
                                </w:p>
                                <w:p w:rsidR="00D057F2" w:rsidRDefault="00D057F2">
                                  <w:pPr>
                                    <w:pStyle w:val="BlockText"/>
                                  </w:pPr>
                                </w:p>
                                <w:p w:rsidR="00D057F2" w:rsidRDefault="00D057F2">
                                  <w:pPr>
                                    <w:pStyle w:val="BlockText"/>
                                  </w:pPr>
                                </w:p>
                                <w:p w:rsidR="00A82319" w:rsidRDefault="00A82319" w:rsidP="00D057F2">
                                  <w:pPr>
                                    <w:pStyle w:val="BlockHeading"/>
                                  </w:pPr>
                                </w:p>
                              </w:tc>
                            </w:tr>
                            <w:tr w:rsidR="00A82319" w:rsidTr="00D057F2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3828" w:type="dxa"/>
                                </w:tcPr>
                                <w:p w:rsidR="00A82319" w:rsidRDefault="00A82319"/>
                              </w:tc>
                            </w:tr>
                            <w:tr w:rsidR="00A82319" w:rsidTr="00D057F2">
                              <w:trPr>
                                <w:trHeight w:hRule="exact" w:val="3312"/>
                              </w:trPr>
                              <w:tc>
                                <w:tcPr>
                                  <w:tcW w:w="3828" w:type="dxa"/>
                                </w:tcPr>
                                <w:p w:rsidR="00A82319" w:rsidRDefault="00A82319"/>
                              </w:tc>
                            </w:tr>
                          </w:tbl>
                          <w:sdt>
                            <w:sdtPr>
                              <w:id w:val="-614295671"/>
                              <w:placeholder>
                                <w:docPart w:val="3ED42C1B12844D448AE048C7F7934DB8"/>
                              </w:placeholder>
                              <w:temporary/>
                              <w:showingPlcHdr/>
                              <w15:appearance w15:val="hidden"/>
                              <w:text/>
                            </w:sdtPr>
                            <w:sdtEndPr/>
                            <w:sdtContent>
                              <w:p w:rsidR="00A82319" w:rsidRDefault="008956E6">
                                <w:pPr>
                                  <w:pStyle w:val="Caption"/>
                                </w:pPr>
                                <w:r>
                                  <w:t>Tap here to add a caption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Text box sidebar" style="position:absolute;margin-left:-18pt;margin-top:.4pt;width:191.25pt;height:654pt;z-index:251659264;visibility:visible;mso-wrap-style:square;mso-width-percent:0;mso-height-percent:0;mso-wrap-distance-left:21.6pt;mso-wrap-distance-top:14.4pt;mso-wrap-distance-right:21.6pt;mso-wrap-distance-bottom:14.4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" o:allowoverlap="f" filled="f" stroked="f" strokeweight=".5pt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Description w:val="Sidebar layout table"/>
                      </w:tblPr>
                      <w:tblGrid>
                        <w:gridCol w:w="3828"/>
                      </w:tblGrid>
                      <w:tr w:rsidR="00A82319" w:rsidTr="00FC2E32">
                        <w:trPr>
                          <w:trHeight w:hRule="exact" w:val="12479"/>
                        </w:trPr>
                        <w:tc>
                          <w:tcPr>
                            <w:tcW w:w="3828" w:type="dxa"/>
                            <w:shd w:val="clear" w:color="auto" w:fill="729928" w:themeFill="accent1" w:themeFillShade="BF"/>
                            <w:tcMar>
                              <w:top w:w="288" w:type="dxa"/>
                              <w:bottom w:w="288" w:type="dxa"/>
                            </w:tcMar>
                          </w:tcPr>
                          <w:p w:rsidR="00F6775E" w:rsidRPr="00AE078A" w:rsidRDefault="00004A9F" w:rsidP="00004A9F">
                            <w:pPr>
                              <w:pStyle w:val="BlockText"/>
                              <w:ind w:left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F6775E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D057F2" w:rsidRPr="00AE078A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Village Information</w:t>
                            </w:r>
                          </w:p>
                          <w:p w:rsidR="00D057F2" w:rsidRPr="00AE078A" w:rsidRDefault="00D057F2">
                            <w:pPr>
                              <w:pStyle w:val="BlockText"/>
                              <w:rPr>
                                <w:rStyle w:val="Hyperlink"/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AE078A">
                              <w:rPr>
                                <w:rFonts w:ascii="Calibri" w:hAnsi="Calibri" w:cs="Calibri"/>
                              </w:rPr>
                              <w:t>Contact:</w:t>
                            </w:r>
                            <w:r w:rsidRPr="00AE078A">
                              <w:rPr>
                                <w:rFonts w:ascii="Calibri" w:hAnsi="Calibri" w:cs="Calibri"/>
                              </w:rPr>
                              <w:br/>
                              <w:t>Box 148, Lake Lenore, SK</w:t>
                            </w:r>
                            <w:r w:rsidRPr="00AE078A">
                              <w:rPr>
                                <w:rFonts w:ascii="Calibri" w:hAnsi="Calibri" w:cs="Calibri"/>
                              </w:rPr>
                              <w:br/>
                              <w:t>S0K2J0</w:t>
                            </w:r>
                            <w:r w:rsidRPr="00AE078A">
                              <w:rPr>
                                <w:rFonts w:ascii="Calibri" w:hAnsi="Calibri" w:cs="Calibri"/>
                              </w:rPr>
                              <w:br/>
                              <w:t>Phone: 306-3682344</w:t>
                            </w:r>
                            <w:r w:rsidRPr="00AE078A">
                              <w:rPr>
                                <w:rFonts w:ascii="Calibri" w:hAnsi="Calibri" w:cs="Calibri"/>
                              </w:rPr>
                              <w:br/>
                              <w:t>Fax: 306-3682226</w:t>
                            </w:r>
                            <w:r w:rsidRPr="00AE078A">
                              <w:rPr>
                                <w:rFonts w:ascii="Calibri" w:hAnsi="Calibri" w:cs="Calibri"/>
                              </w:rPr>
                              <w:br/>
                              <w:t xml:space="preserve">email: </w:t>
                            </w:r>
                            <w:hyperlink r:id="rId9" w:history="1">
                              <w:r w:rsidRPr="00AE078A">
                                <w:rPr>
                                  <w:rStyle w:val="Hyperlink"/>
                                  <w:rFonts w:ascii="Calibri" w:hAnsi="Calibri" w:cs="Calibri"/>
                                  <w:color w:val="FFFFFF" w:themeColor="background1"/>
                                </w:rPr>
                                <w:t>lakelenorevil@sasktel.net</w:t>
                              </w:r>
                            </w:hyperlink>
                          </w:p>
                          <w:p w:rsidR="00743DC7" w:rsidRPr="00AE078A" w:rsidRDefault="00743DC7" w:rsidP="00B376A6">
                            <w:pPr>
                              <w:pStyle w:val="BlockText"/>
                              <w:rPr>
                                <w:rFonts w:ascii="Calibri" w:hAnsi="Calibri" w:cs="Calibri"/>
                              </w:rPr>
                            </w:pPr>
                            <w:r w:rsidRPr="00AE078A">
                              <w:rPr>
                                <w:rFonts w:ascii="Calibri" w:hAnsi="Calibri" w:cs="Calibri"/>
                              </w:rPr>
                              <w:t>HOLIDAY HOURS:</w:t>
                            </w:r>
                            <w:r w:rsidR="00B376A6">
                              <w:rPr>
                                <w:rFonts w:ascii="Calibri" w:hAnsi="Calibri" w:cs="Calibri"/>
                              </w:rPr>
                              <w:br/>
                              <w:t>December 23-26 - CLOSED</w:t>
                            </w:r>
                            <w:r w:rsidRPr="00AE078A">
                              <w:rPr>
                                <w:rFonts w:ascii="Calibri" w:hAnsi="Calibri" w:cs="Calibri"/>
                              </w:rPr>
                              <w:br/>
                              <w:t>January 01 - Closed</w:t>
                            </w:r>
                          </w:p>
                          <w:p w:rsidR="00F6775E" w:rsidRPr="00AE078A" w:rsidRDefault="004B5084" w:rsidP="00743DC7">
                            <w:pPr>
                              <w:pStyle w:val="BlockText"/>
                              <w:rPr>
                                <w:rFonts w:ascii="Calibri" w:hAnsi="Calibri" w:cs="Calibri"/>
                              </w:rPr>
                            </w:pPr>
                            <w:r w:rsidRPr="00AE078A">
                              <w:rPr>
                                <w:rFonts w:ascii="Calibri" w:hAnsi="Calibri" w:cs="Calibri"/>
                              </w:rPr>
                              <w:t>Staff</w:t>
                            </w:r>
                            <w:r w:rsidRPr="00AE078A">
                              <w:rPr>
                                <w:rFonts w:ascii="Calibri" w:hAnsi="Calibri" w:cs="Calibri"/>
                              </w:rPr>
                              <w:br/>
                              <w:t>Administrator: Connie Cordero</w:t>
                            </w:r>
                            <w:r w:rsidRPr="00AE078A">
                              <w:rPr>
                                <w:rFonts w:ascii="Calibri" w:hAnsi="Calibri" w:cs="Calibri"/>
                              </w:rPr>
                              <w:br/>
                              <w:t>Foreman: Kelly Poppl</w:t>
                            </w:r>
                          </w:p>
                          <w:p w:rsidR="00F6775E" w:rsidRPr="00AE078A" w:rsidRDefault="004B5084" w:rsidP="00B376A6">
                            <w:pPr>
                              <w:pStyle w:val="BlockText"/>
                              <w:rPr>
                                <w:rFonts w:ascii="Calibri" w:hAnsi="Calibri" w:cs="Calibri"/>
                              </w:rPr>
                            </w:pPr>
                            <w:r w:rsidRPr="00AE078A">
                              <w:rPr>
                                <w:rFonts w:ascii="Calibri" w:hAnsi="Calibri" w:cs="Calibri"/>
                              </w:rPr>
                              <w:t>Municipal Council</w:t>
                            </w:r>
                            <w:r w:rsidRPr="00AE078A">
                              <w:rPr>
                                <w:rFonts w:ascii="Calibri" w:hAnsi="Calibri" w:cs="Calibri"/>
                              </w:rPr>
                              <w:br/>
                              <w:t xml:space="preserve">Mayor: </w:t>
                            </w:r>
                            <w:r w:rsidRPr="00AE078A">
                              <w:rPr>
                                <w:rFonts w:ascii="Calibri" w:hAnsi="Calibri" w:cs="Calibri"/>
                              </w:rPr>
                              <w:br/>
                            </w:r>
                            <w:r w:rsidR="00AE078A" w:rsidRPr="00AE078A">
                              <w:rPr>
                                <w:rFonts w:ascii="Calibri" w:hAnsi="Calibri" w:cs="Calibri"/>
                              </w:rPr>
                              <w:t>Lee Poppl- 306</w:t>
                            </w:r>
                            <w:r w:rsidRPr="00AE078A">
                              <w:rPr>
                                <w:rFonts w:ascii="Calibri" w:hAnsi="Calibri" w:cs="Calibri"/>
                              </w:rPr>
                              <w:t>-2</w:t>
                            </w:r>
                            <w:r w:rsidR="00AE078A" w:rsidRPr="00AE078A">
                              <w:rPr>
                                <w:rFonts w:ascii="Calibri" w:hAnsi="Calibri" w:cs="Calibri"/>
                              </w:rPr>
                              <w:t>318026</w:t>
                            </w:r>
                            <w:r w:rsidR="0049213F" w:rsidRPr="00AE078A">
                              <w:rPr>
                                <w:rFonts w:ascii="Calibri" w:hAnsi="Calibri" w:cs="Calibri"/>
                              </w:rPr>
                              <w:br/>
                            </w:r>
                            <w:r w:rsidRPr="00AE078A">
                              <w:rPr>
                                <w:rFonts w:ascii="Calibri" w:hAnsi="Calibri" w:cs="Calibri"/>
                              </w:rPr>
                              <w:br/>
                              <w:t>Councillor:</w:t>
                            </w:r>
                            <w:r w:rsidRPr="00AE078A">
                              <w:rPr>
                                <w:rFonts w:ascii="Calibri" w:hAnsi="Calibri" w:cs="Calibri"/>
                              </w:rPr>
                              <w:br/>
                              <w:t>Tom Ripley- 306-2316090</w:t>
                            </w:r>
                            <w:r w:rsidRPr="00AE078A">
                              <w:rPr>
                                <w:rFonts w:ascii="Calibri" w:hAnsi="Calibri" w:cs="Calibri"/>
                              </w:rPr>
                              <w:br/>
                              <w:t xml:space="preserve">Brie </w:t>
                            </w:r>
                            <w:r w:rsidR="00D452BF" w:rsidRPr="00AE078A">
                              <w:rPr>
                                <w:rFonts w:ascii="Calibri" w:hAnsi="Calibri" w:cs="Calibri"/>
                              </w:rPr>
                              <w:t>Foy</w:t>
                            </w:r>
                            <w:r w:rsidRPr="00AE078A">
                              <w:rPr>
                                <w:rFonts w:ascii="Calibri" w:hAnsi="Calibri" w:cs="Calibri"/>
                              </w:rPr>
                              <w:t>- 306-2313400</w:t>
                            </w:r>
                            <w:r w:rsidR="00AE078A" w:rsidRPr="00AE078A">
                              <w:rPr>
                                <w:rFonts w:ascii="Calibri" w:hAnsi="Calibri" w:cs="Calibri"/>
                              </w:rPr>
                              <w:br/>
                              <w:t>Anita Harper – 306-2313670</w:t>
                            </w:r>
                            <w:r w:rsidR="00AE078A" w:rsidRPr="00AE078A">
                              <w:rPr>
                                <w:rFonts w:ascii="Calibri" w:hAnsi="Calibri" w:cs="Calibri"/>
                              </w:rPr>
                              <w:br/>
                              <w:t>Tim Prodahl- 306-2314796</w:t>
                            </w:r>
                          </w:p>
                          <w:p w:rsidR="004B5084" w:rsidRPr="00AE078A" w:rsidRDefault="004B5084" w:rsidP="004B5084">
                            <w:pPr>
                              <w:contextualSpacing/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E078A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COUNCIL MEETING</w:t>
                            </w:r>
                          </w:p>
                          <w:p w:rsidR="004B5084" w:rsidRPr="00AE078A" w:rsidRDefault="004B5084" w:rsidP="004B5084">
                            <w:pPr>
                              <w:contextualSpacing/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E078A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Held the second Tuesday of each </w:t>
                            </w:r>
                            <w:r w:rsidRPr="00AE078A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 xml:space="preserve">     month, unless otherwise noted.  All</w:t>
                            </w:r>
                            <w:r w:rsidRPr="00AE078A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 xml:space="preserve">     meetings of </w:t>
                            </w:r>
                            <w:r w:rsidR="00B376A6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Pr="00AE078A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council are open to the</w:t>
                            </w:r>
                            <w:r w:rsidRPr="00AE078A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 xml:space="preserve">     public if you would like to attend.</w:t>
                            </w:r>
                          </w:p>
                          <w:p w:rsidR="004B5084" w:rsidRPr="00AE078A" w:rsidRDefault="004B5084" w:rsidP="004B5084">
                            <w:pPr>
                              <w:contextualSpacing/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4B5084" w:rsidRPr="00AE078A" w:rsidRDefault="004B5084" w:rsidP="004B5084">
                            <w:pPr>
                              <w:contextualSpacing/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E078A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Please make an appointment with </w:t>
                            </w:r>
                          </w:p>
                          <w:p w:rsidR="004B5084" w:rsidRPr="00AE078A" w:rsidRDefault="004B5084" w:rsidP="004B5084">
                            <w:pPr>
                              <w:contextualSpacing/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E078A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the office if you would like to address</w:t>
                            </w:r>
                            <w:r w:rsidR="00AA1CE5" w:rsidRPr="00AE078A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 xml:space="preserve">    </w:t>
                            </w:r>
                            <w:r w:rsidR="00B376A6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Pr="00AE078A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council.</w:t>
                            </w:r>
                          </w:p>
                          <w:p w:rsidR="00D057F2" w:rsidRDefault="00D057F2">
                            <w:pPr>
                              <w:pStyle w:val="BlockText"/>
                            </w:pPr>
                          </w:p>
                          <w:p w:rsidR="00D057F2" w:rsidRDefault="00D057F2">
                            <w:pPr>
                              <w:pStyle w:val="BlockText"/>
                            </w:pPr>
                          </w:p>
                          <w:p w:rsidR="00A82319" w:rsidRDefault="00A82319" w:rsidP="00D057F2">
                            <w:pPr>
                              <w:pStyle w:val="BlockHeading"/>
                            </w:pPr>
                          </w:p>
                        </w:tc>
                      </w:tr>
                      <w:tr w:rsidR="00A82319" w:rsidTr="00D057F2">
                        <w:trPr>
                          <w:trHeight w:hRule="exact" w:val="288"/>
                        </w:trPr>
                        <w:tc>
                          <w:tcPr>
                            <w:tcW w:w="3828" w:type="dxa"/>
                          </w:tcPr>
                          <w:p w:rsidR="00A82319" w:rsidRDefault="00A82319"/>
                        </w:tc>
                      </w:tr>
                      <w:tr w:rsidR="00A82319" w:rsidTr="00D057F2">
                        <w:trPr>
                          <w:trHeight w:hRule="exact" w:val="3312"/>
                        </w:trPr>
                        <w:tc>
                          <w:tcPr>
                            <w:tcW w:w="3828" w:type="dxa"/>
                          </w:tcPr>
                          <w:p w:rsidR="00A82319" w:rsidRDefault="00A82319"/>
                        </w:tc>
                      </w:tr>
                    </w:tbl>
                    <w:sdt>
                      <w:sdtPr>
                        <w:id w:val="-614295671"/>
                        <w:placeholder>
                          <w:docPart w:val="3ED42C1B12844D448AE048C7F7934DB8"/>
                        </w:placeholder>
                        <w:temporary/>
                        <w:showingPlcHdr/>
                        <w15:appearance w15:val="hidden"/>
                        <w:text/>
                      </w:sdtPr>
                      <w:sdtEndPr/>
                      <w:sdtContent>
                        <w:p w:rsidR="00A82319" w:rsidRDefault="008956E6">
                          <w:pPr>
                            <w:pStyle w:val="Caption"/>
                          </w:pPr>
                          <w:r>
                            <w:t>Tap here to add a caption</w:t>
                          </w: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</w:p>
    <w:p w:rsidR="00AE078A" w:rsidRPr="009556F4" w:rsidRDefault="00AE078A" w:rsidP="009556F4">
      <w:p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sz w:val="24"/>
          <w:szCs w:val="24"/>
          <w:u w:val="single"/>
        </w:rPr>
        <w:t>WELCOME NEW VILLAGE COUNCIL!</w:t>
      </w:r>
      <w:r w:rsidRPr="006956B6">
        <w:rPr>
          <w:rFonts w:ascii="Calibri" w:hAnsi="Calibri" w:cs="Calibri"/>
          <w:b/>
          <w:sz w:val="24"/>
          <w:szCs w:val="24"/>
          <w:u w:val="single"/>
        </w:rPr>
        <w:br/>
      </w:r>
      <w:r w:rsidR="00A87FD9" w:rsidRPr="009556F4">
        <w:rPr>
          <w:rFonts w:ascii="Calibri" w:hAnsi="Calibri" w:cs="Calibri"/>
          <w:sz w:val="23"/>
          <w:szCs w:val="23"/>
        </w:rPr>
        <w:t xml:space="preserve">The Village of Lake Lenore did not hold an election due to the number of vacancies being equal </w:t>
      </w:r>
      <w:r w:rsidR="00A7107A" w:rsidRPr="009556F4">
        <w:rPr>
          <w:rFonts w:ascii="Calibri" w:hAnsi="Calibri" w:cs="Calibri"/>
          <w:sz w:val="23"/>
          <w:szCs w:val="23"/>
        </w:rPr>
        <w:t xml:space="preserve">to the number of candidates. As a result, the candidates won by acclamation. We </w:t>
      </w:r>
      <w:r w:rsidR="0034175F" w:rsidRPr="009556F4">
        <w:rPr>
          <w:rFonts w:ascii="Calibri" w:hAnsi="Calibri" w:cs="Calibri"/>
          <w:sz w:val="23"/>
          <w:szCs w:val="23"/>
        </w:rPr>
        <w:t xml:space="preserve">are pleased to </w:t>
      </w:r>
      <w:r w:rsidR="00A7107A" w:rsidRPr="009556F4">
        <w:rPr>
          <w:rFonts w:ascii="Calibri" w:hAnsi="Calibri" w:cs="Calibri"/>
          <w:sz w:val="23"/>
          <w:szCs w:val="23"/>
        </w:rPr>
        <w:t xml:space="preserve">welcome Lee Poppl as our new Mayor. </w:t>
      </w:r>
      <w:r w:rsidR="00FB5AFF" w:rsidRPr="009556F4">
        <w:rPr>
          <w:rFonts w:ascii="Calibri" w:hAnsi="Calibri" w:cs="Calibri"/>
          <w:sz w:val="23"/>
          <w:szCs w:val="23"/>
        </w:rPr>
        <w:t xml:space="preserve">With 12 years of </w:t>
      </w:r>
      <w:r w:rsidR="009556F4" w:rsidRPr="009556F4">
        <w:rPr>
          <w:rFonts w:ascii="Calibri" w:hAnsi="Calibri" w:cs="Calibri"/>
          <w:sz w:val="23"/>
          <w:szCs w:val="23"/>
        </w:rPr>
        <w:t>experience as</w:t>
      </w:r>
      <w:r w:rsidR="00FB5AFF" w:rsidRPr="009556F4">
        <w:rPr>
          <w:rFonts w:ascii="Calibri" w:hAnsi="Calibri" w:cs="Calibri"/>
          <w:sz w:val="23"/>
          <w:szCs w:val="23"/>
        </w:rPr>
        <w:t xml:space="preserve"> a </w:t>
      </w:r>
      <w:r w:rsidR="009556F4" w:rsidRPr="009556F4">
        <w:rPr>
          <w:rFonts w:ascii="Calibri" w:hAnsi="Calibri" w:cs="Calibri"/>
          <w:sz w:val="23"/>
          <w:szCs w:val="23"/>
        </w:rPr>
        <w:t>Councillor, he</w:t>
      </w:r>
      <w:r w:rsidR="00FB5AFF" w:rsidRPr="009556F4">
        <w:rPr>
          <w:rFonts w:ascii="Calibri" w:hAnsi="Calibri" w:cs="Calibri"/>
          <w:sz w:val="23"/>
          <w:szCs w:val="23"/>
        </w:rPr>
        <w:t xml:space="preserve"> </w:t>
      </w:r>
      <w:r w:rsidR="0034175F" w:rsidRPr="009556F4">
        <w:rPr>
          <w:rFonts w:ascii="Calibri" w:hAnsi="Calibri" w:cs="Calibri"/>
          <w:sz w:val="23"/>
          <w:szCs w:val="23"/>
        </w:rPr>
        <w:t xml:space="preserve">is </w:t>
      </w:r>
      <w:r w:rsidR="009556F4" w:rsidRPr="009556F4">
        <w:rPr>
          <w:rFonts w:ascii="Calibri" w:hAnsi="Calibri" w:cs="Calibri"/>
          <w:sz w:val="23"/>
          <w:szCs w:val="23"/>
        </w:rPr>
        <w:t>well-equipped</w:t>
      </w:r>
      <w:r w:rsidR="0034175F" w:rsidRPr="009556F4">
        <w:rPr>
          <w:rFonts w:ascii="Calibri" w:hAnsi="Calibri" w:cs="Calibri"/>
          <w:sz w:val="23"/>
          <w:szCs w:val="23"/>
        </w:rPr>
        <w:t xml:space="preserve"> to apply his knowledge in this new role.</w:t>
      </w:r>
      <w:r w:rsidR="00A7107A" w:rsidRPr="009556F4">
        <w:rPr>
          <w:rFonts w:ascii="Calibri" w:hAnsi="Calibri" w:cs="Calibri"/>
          <w:sz w:val="23"/>
          <w:szCs w:val="23"/>
        </w:rPr>
        <w:t xml:space="preserve"> Incumbent </w:t>
      </w:r>
      <w:r w:rsidR="00B0247A" w:rsidRPr="009556F4">
        <w:rPr>
          <w:rFonts w:ascii="Calibri" w:hAnsi="Calibri" w:cs="Calibri"/>
          <w:sz w:val="23"/>
          <w:szCs w:val="23"/>
        </w:rPr>
        <w:t>Councillor</w:t>
      </w:r>
      <w:r w:rsidR="00A7107A" w:rsidRPr="009556F4">
        <w:rPr>
          <w:rFonts w:ascii="Calibri" w:hAnsi="Calibri" w:cs="Calibri"/>
          <w:sz w:val="23"/>
          <w:szCs w:val="23"/>
        </w:rPr>
        <w:t xml:space="preserve"> </w:t>
      </w:r>
      <w:bookmarkStart w:id="0" w:name="_GoBack"/>
      <w:bookmarkEnd w:id="0"/>
      <w:r w:rsidR="00A7107A" w:rsidRPr="009556F4">
        <w:rPr>
          <w:rFonts w:ascii="Calibri" w:hAnsi="Calibri" w:cs="Calibri"/>
          <w:sz w:val="23"/>
          <w:szCs w:val="23"/>
        </w:rPr>
        <w:t xml:space="preserve">Brie Foy and Tom Ripley are both serving their second term on the Council. </w:t>
      </w:r>
      <w:r w:rsidR="009556F4" w:rsidRPr="009556F4">
        <w:rPr>
          <w:rFonts w:ascii="Calibri" w:hAnsi="Calibri" w:cs="Calibri"/>
          <w:sz w:val="23"/>
          <w:szCs w:val="23"/>
        </w:rPr>
        <w:t xml:space="preserve">Additionally, we </w:t>
      </w:r>
      <w:r w:rsidR="00A7107A" w:rsidRPr="009556F4">
        <w:rPr>
          <w:rFonts w:ascii="Calibri" w:hAnsi="Calibri" w:cs="Calibri"/>
          <w:sz w:val="23"/>
          <w:szCs w:val="23"/>
        </w:rPr>
        <w:t xml:space="preserve">welcome </w:t>
      </w:r>
      <w:r w:rsidR="000A1EAE" w:rsidRPr="009556F4">
        <w:rPr>
          <w:rFonts w:ascii="Calibri" w:hAnsi="Calibri" w:cs="Calibri"/>
          <w:sz w:val="23"/>
          <w:szCs w:val="23"/>
        </w:rPr>
        <w:t>Council</w:t>
      </w:r>
      <w:r w:rsidR="002B6356">
        <w:rPr>
          <w:rFonts w:ascii="Calibri" w:hAnsi="Calibri" w:cs="Calibri"/>
          <w:sz w:val="23"/>
          <w:szCs w:val="23"/>
        </w:rPr>
        <w:t>l</w:t>
      </w:r>
      <w:r w:rsidR="000A1EAE" w:rsidRPr="009556F4">
        <w:rPr>
          <w:rFonts w:ascii="Calibri" w:hAnsi="Calibri" w:cs="Calibri"/>
          <w:sz w:val="23"/>
          <w:szCs w:val="23"/>
        </w:rPr>
        <w:t>or</w:t>
      </w:r>
      <w:r w:rsidR="000A1EAE">
        <w:rPr>
          <w:rFonts w:ascii="Calibri" w:hAnsi="Calibri" w:cs="Calibri"/>
          <w:sz w:val="23"/>
          <w:szCs w:val="23"/>
        </w:rPr>
        <w:t xml:space="preserve"> </w:t>
      </w:r>
      <w:r w:rsidR="00A7107A" w:rsidRPr="009556F4">
        <w:rPr>
          <w:rFonts w:ascii="Calibri" w:hAnsi="Calibri" w:cs="Calibri"/>
          <w:sz w:val="23"/>
          <w:szCs w:val="23"/>
        </w:rPr>
        <w:t>Tim Prodahl</w:t>
      </w:r>
      <w:r w:rsidR="000A1EAE">
        <w:rPr>
          <w:rFonts w:ascii="Calibri" w:hAnsi="Calibri" w:cs="Calibri"/>
          <w:sz w:val="23"/>
          <w:szCs w:val="23"/>
        </w:rPr>
        <w:t>, who returns after serving from 2012-2014,</w:t>
      </w:r>
      <w:r w:rsidR="00A7107A" w:rsidRPr="009556F4">
        <w:rPr>
          <w:rFonts w:ascii="Calibri" w:hAnsi="Calibri" w:cs="Calibri"/>
          <w:sz w:val="23"/>
          <w:szCs w:val="23"/>
        </w:rPr>
        <w:t xml:space="preserve"> </w:t>
      </w:r>
      <w:r w:rsidR="002B6356">
        <w:rPr>
          <w:rFonts w:ascii="Calibri" w:hAnsi="Calibri" w:cs="Calibri"/>
          <w:sz w:val="23"/>
          <w:szCs w:val="23"/>
        </w:rPr>
        <w:t>and</w:t>
      </w:r>
      <w:r w:rsidR="000A1EAE">
        <w:rPr>
          <w:rFonts w:ascii="Calibri" w:hAnsi="Calibri" w:cs="Calibri"/>
          <w:sz w:val="23"/>
          <w:szCs w:val="23"/>
        </w:rPr>
        <w:t xml:space="preserve"> new</w:t>
      </w:r>
      <w:r w:rsidR="002B6356">
        <w:rPr>
          <w:rFonts w:ascii="Calibri" w:hAnsi="Calibri" w:cs="Calibri"/>
          <w:sz w:val="23"/>
          <w:szCs w:val="23"/>
        </w:rPr>
        <w:t>ly acclaimed</w:t>
      </w:r>
      <w:r w:rsidR="000A1EAE">
        <w:rPr>
          <w:rFonts w:ascii="Calibri" w:hAnsi="Calibri" w:cs="Calibri"/>
          <w:sz w:val="23"/>
          <w:szCs w:val="23"/>
        </w:rPr>
        <w:t xml:space="preserve"> Councillor</w:t>
      </w:r>
      <w:r w:rsidR="00A7107A" w:rsidRPr="009556F4">
        <w:rPr>
          <w:rFonts w:ascii="Calibri" w:hAnsi="Calibri" w:cs="Calibri"/>
          <w:sz w:val="23"/>
          <w:szCs w:val="23"/>
        </w:rPr>
        <w:t xml:space="preserve"> Anita Harper</w:t>
      </w:r>
      <w:r w:rsidR="000A1EAE">
        <w:rPr>
          <w:rFonts w:ascii="Calibri" w:hAnsi="Calibri" w:cs="Calibri"/>
          <w:sz w:val="23"/>
          <w:szCs w:val="23"/>
        </w:rPr>
        <w:t xml:space="preserve">. Both of them will be valuable assets to the </w:t>
      </w:r>
      <w:r w:rsidR="002B6356">
        <w:rPr>
          <w:rFonts w:ascii="Calibri" w:hAnsi="Calibri" w:cs="Calibri"/>
          <w:sz w:val="23"/>
          <w:szCs w:val="23"/>
        </w:rPr>
        <w:t xml:space="preserve">Village </w:t>
      </w:r>
      <w:r w:rsidR="000A1EAE">
        <w:rPr>
          <w:rFonts w:ascii="Calibri" w:hAnsi="Calibri" w:cs="Calibri"/>
          <w:sz w:val="23"/>
          <w:szCs w:val="23"/>
        </w:rPr>
        <w:t>Council</w:t>
      </w:r>
      <w:r w:rsidR="002B6356">
        <w:rPr>
          <w:rFonts w:ascii="Calibri" w:hAnsi="Calibri" w:cs="Calibri"/>
          <w:sz w:val="23"/>
          <w:szCs w:val="23"/>
        </w:rPr>
        <w:t>.</w:t>
      </w:r>
      <w:r w:rsidR="009556F4" w:rsidRPr="009556F4">
        <w:rPr>
          <w:rFonts w:ascii="Calibri" w:hAnsi="Calibri" w:cs="Calibri"/>
          <w:sz w:val="23"/>
          <w:szCs w:val="23"/>
        </w:rPr>
        <w:br/>
      </w:r>
      <w:r w:rsidR="00B0247A" w:rsidRPr="009556F4">
        <w:rPr>
          <w:rFonts w:ascii="Calibri" w:hAnsi="Calibri" w:cs="Calibri"/>
          <w:sz w:val="23"/>
          <w:szCs w:val="23"/>
        </w:rPr>
        <w:br/>
        <w:t xml:space="preserve">We would like </w:t>
      </w:r>
      <w:r w:rsidR="0034175F" w:rsidRPr="009556F4">
        <w:rPr>
          <w:rFonts w:ascii="Calibri" w:hAnsi="Calibri" w:cs="Calibri"/>
          <w:sz w:val="23"/>
          <w:szCs w:val="23"/>
        </w:rPr>
        <w:t>to extend our heartfelt thanks to Travis</w:t>
      </w:r>
      <w:r w:rsidR="00FB5AFF" w:rsidRPr="009556F4">
        <w:rPr>
          <w:rFonts w:ascii="Calibri" w:hAnsi="Calibri" w:cs="Calibri"/>
          <w:sz w:val="23"/>
          <w:szCs w:val="23"/>
        </w:rPr>
        <w:t xml:space="preserve"> Thompson and David Hartl for their time, effort and dedication to the community. </w:t>
      </w:r>
      <w:r w:rsidR="0034175F" w:rsidRPr="009556F4">
        <w:rPr>
          <w:rFonts w:ascii="Calibri" w:hAnsi="Calibri" w:cs="Calibri"/>
          <w:sz w:val="23"/>
          <w:szCs w:val="23"/>
        </w:rPr>
        <w:t>Their contributions</w:t>
      </w:r>
      <w:r w:rsidR="00FB5AFF" w:rsidRPr="009556F4">
        <w:rPr>
          <w:rFonts w:ascii="Calibri" w:hAnsi="Calibri" w:cs="Calibri"/>
          <w:sz w:val="23"/>
          <w:szCs w:val="23"/>
        </w:rPr>
        <w:t xml:space="preserve"> </w:t>
      </w:r>
      <w:r w:rsidR="0034175F" w:rsidRPr="009556F4">
        <w:rPr>
          <w:rFonts w:ascii="Calibri" w:hAnsi="Calibri" w:cs="Calibri"/>
          <w:sz w:val="23"/>
          <w:szCs w:val="23"/>
        </w:rPr>
        <w:t>have not gone</w:t>
      </w:r>
      <w:r w:rsidR="00FB5AFF" w:rsidRPr="009556F4">
        <w:rPr>
          <w:rFonts w:ascii="Calibri" w:hAnsi="Calibri" w:cs="Calibri"/>
          <w:sz w:val="23"/>
          <w:szCs w:val="23"/>
        </w:rPr>
        <w:t xml:space="preserve"> unnoticed. Did you know that Travis served </w:t>
      </w:r>
      <w:r w:rsidR="0034175F" w:rsidRPr="009556F4">
        <w:rPr>
          <w:rFonts w:ascii="Calibri" w:hAnsi="Calibri" w:cs="Calibri"/>
          <w:sz w:val="23"/>
          <w:szCs w:val="23"/>
        </w:rPr>
        <w:t>for an impressive 16 years</w:t>
      </w:r>
      <w:r w:rsidR="00FB5AFF" w:rsidRPr="009556F4">
        <w:rPr>
          <w:rFonts w:ascii="Calibri" w:hAnsi="Calibri" w:cs="Calibri"/>
          <w:sz w:val="23"/>
          <w:szCs w:val="23"/>
        </w:rPr>
        <w:t xml:space="preserve"> </w:t>
      </w:r>
      <w:r w:rsidR="0034175F" w:rsidRPr="009556F4">
        <w:rPr>
          <w:rFonts w:ascii="Calibri" w:hAnsi="Calibri" w:cs="Calibri"/>
          <w:sz w:val="23"/>
          <w:szCs w:val="23"/>
        </w:rPr>
        <w:t>on the</w:t>
      </w:r>
      <w:r w:rsidR="00FB5AFF" w:rsidRPr="009556F4">
        <w:rPr>
          <w:rFonts w:ascii="Calibri" w:hAnsi="Calibri" w:cs="Calibri"/>
          <w:sz w:val="23"/>
          <w:szCs w:val="23"/>
        </w:rPr>
        <w:t xml:space="preserve"> Council</w:t>
      </w:r>
      <w:r w:rsidR="0034175F" w:rsidRPr="009556F4">
        <w:rPr>
          <w:rFonts w:ascii="Calibri" w:hAnsi="Calibri" w:cs="Calibri"/>
          <w:sz w:val="23"/>
          <w:szCs w:val="23"/>
        </w:rPr>
        <w:t xml:space="preserve">, including </w:t>
      </w:r>
      <w:r w:rsidR="00FB5AFF" w:rsidRPr="009556F4">
        <w:rPr>
          <w:rFonts w:ascii="Calibri" w:hAnsi="Calibri" w:cs="Calibri"/>
          <w:sz w:val="23"/>
          <w:szCs w:val="23"/>
        </w:rPr>
        <w:t>8 years as a Councillor and 8 years as Mayor</w:t>
      </w:r>
      <w:r w:rsidR="0034175F" w:rsidRPr="009556F4">
        <w:rPr>
          <w:rFonts w:ascii="Calibri" w:hAnsi="Calibri" w:cs="Calibri"/>
          <w:sz w:val="23"/>
          <w:szCs w:val="23"/>
        </w:rPr>
        <w:t xml:space="preserve">? </w:t>
      </w:r>
      <w:r w:rsidR="0069703B" w:rsidRPr="009556F4">
        <w:rPr>
          <w:rFonts w:ascii="Calibri" w:hAnsi="Calibri" w:cs="Calibri"/>
          <w:sz w:val="23"/>
          <w:szCs w:val="23"/>
        </w:rPr>
        <w:t>David</w:t>
      </w:r>
      <w:r w:rsidR="0034175F" w:rsidRPr="009556F4">
        <w:rPr>
          <w:rFonts w:ascii="Calibri" w:hAnsi="Calibri" w:cs="Calibri"/>
          <w:sz w:val="23"/>
          <w:szCs w:val="23"/>
        </w:rPr>
        <w:t>, too, made a significant impact,</w:t>
      </w:r>
      <w:r w:rsidR="0069703B" w:rsidRPr="009556F4">
        <w:rPr>
          <w:rFonts w:ascii="Calibri" w:hAnsi="Calibri" w:cs="Calibri"/>
          <w:sz w:val="23"/>
          <w:szCs w:val="23"/>
        </w:rPr>
        <w:t xml:space="preserve"> serv</w:t>
      </w:r>
      <w:r w:rsidR="0034175F" w:rsidRPr="009556F4">
        <w:rPr>
          <w:rFonts w:ascii="Calibri" w:hAnsi="Calibri" w:cs="Calibri"/>
          <w:sz w:val="23"/>
          <w:szCs w:val="23"/>
        </w:rPr>
        <w:t>ing as a Councillor for 8 years. Both Travis and David continue to serve the community as volunteer firefighters, having joined in 2007 and 2016, respectively.</w:t>
      </w:r>
      <w:r w:rsidR="0069703B" w:rsidRPr="009556F4">
        <w:rPr>
          <w:rFonts w:ascii="Calibri" w:hAnsi="Calibri" w:cs="Calibri"/>
          <w:sz w:val="23"/>
          <w:szCs w:val="23"/>
        </w:rPr>
        <w:t xml:space="preserve"> </w:t>
      </w:r>
      <w:r w:rsidR="0034175F" w:rsidRPr="009556F4">
        <w:rPr>
          <w:rFonts w:ascii="Calibri" w:hAnsi="Calibri" w:cs="Calibri"/>
          <w:sz w:val="23"/>
          <w:szCs w:val="23"/>
        </w:rPr>
        <w:t>What a great accomplishment! We wish you all the best</w:t>
      </w:r>
      <w:r w:rsidR="00B376A6">
        <w:rPr>
          <w:rFonts w:ascii="Calibri" w:hAnsi="Calibri" w:cs="Calibri"/>
          <w:sz w:val="23"/>
          <w:szCs w:val="23"/>
        </w:rPr>
        <w:t>!</w:t>
      </w:r>
    </w:p>
    <w:p w:rsidR="00743DC7" w:rsidRPr="009556F4" w:rsidRDefault="00743DC7" w:rsidP="00D057F2">
      <w:pPr>
        <w:rPr>
          <w:rFonts w:ascii="Calibri" w:hAnsi="Calibri" w:cs="Calibri"/>
          <w:b/>
          <w:sz w:val="23"/>
          <w:szCs w:val="23"/>
          <w:u w:val="single"/>
        </w:rPr>
      </w:pPr>
      <w:bookmarkStart w:id="1" w:name="_Hlk180575259"/>
      <w:r w:rsidRPr="006956B6">
        <w:rPr>
          <w:rFonts w:ascii="Calibri" w:hAnsi="Calibri" w:cs="Calibri"/>
          <w:b/>
          <w:sz w:val="24"/>
          <w:szCs w:val="24"/>
          <w:u w:val="single"/>
        </w:rPr>
        <w:t>BUILDING PERMIT</w:t>
      </w:r>
      <w:r w:rsidRPr="006956B6">
        <w:rPr>
          <w:rFonts w:ascii="Calibri" w:hAnsi="Calibri" w:cs="Calibri"/>
          <w:b/>
          <w:sz w:val="24"/>
          <w:szCs w:val="24"/>
          <w:u w:val="single"/>
        </w:rPr>
        <w:br/>
      </w:r>
      <w:r w:rsidRPr="009556F4">
        <w:rPr>
          <w:rFonts w:ascii="Calibri" w:hAnsi="Calibri" w:cs="Calibri"/>
          <w:sz w:val="23"/>
          <w:szCs w:val="23"/>
          <w:u w:val="single"/>
        </w:rPr>
        <w:t xml:space="preserve">In accordance with </w:t>
      </w:r>
      <w:r w:rsidRPr="009556F4">
        <w:rPr>
          <w:rFonts w:ascii="Calibri" w:hAnsi="Calibri" w:cs="Calibri"/>
          <w:i/>
          <w:sz w:val="23"/>
          <w:szCs w:val="23"/>
          <w:u w:val="single"/>
        </w:rPr>
        <w:t>The Construction Code Act (CCA</w:t>
      </w:r>
      <w:r w:rsidRPr="009556F4">
        <w:rPr>
          <w:rFonts w:ascii="Calibri" w:hAnsi="Calibri" w:cs="Calibri"/>
          <w:sz w:val="23"/>
          <w:szCs w:val="23"/>
          <w:u w:val="single"/>
        </w:rPr>
        <w:t>), every municipality is required to have a valid building bylaw.</w:t>
      </w:r>
      <w:r w:rsidRPr="009556F4">
        <w:rPr>
          <w:rFonts w:ascii="Calibri" w:hAnsi="Calibri" w:cs="Calibri"/>
          <w:b/>
          <w:sz w:val="23"/>
          <w:szCs w:val="23"/>
          <w:u w:val="single"/>
        </w:rPr>
        <w:t xml:space="preserve"> </w:t>
      </w:r>
      <w:r w:rsidRPr="009556F4">
        <w:rPr>
          <w:rFonts w:ascii="Calibri" w:hAnsi="Calibri" w:cs="Calibri"/>
          <w:sz w:val="23"/>
          <w:szCs w:val="23"/>
        </w:rPr>
        <w:t xml:space="preserve"> </w:t>
      </w:r>
      <w:r w:rsidRPr="009556F4">
        <w:rPr>
          <w:rFonts w:ascii="Calibri" w:hAnsi="Calibri" w:cs="Calibri"/>
          <w:sz w:val="23"/>
          <w:szCs w:val="23"/>
        </w:rPr>
        <w:br/>
        <w:t>Every owner or owner’s representative who will erect, place or construct a building greater than 10m2 must obtain a building permit from the Village. Every owner or owner’s representative who will demolish or remove a building greater than 10m2 must also obtain a demolition permit from the Village.</w:t>
      </w:r>
    </w:p>
    <w:bookmarkEnd w:id="1"/>
    <w:p w:rsidR="00101CFE" w:rsidRPr="009556F4" w:rsidRDefault="00101CFE" w:rsidP="00756B48">
      <w:pPr>
        <w:rPr>
          <w:rFonts w:ascii="Calibri" w:hAnsi="Calibri" w:cs="Calibri"/>
          <w:b/>
          <w:sz w:val="24"/>
          <w:szCs w:val="24"/>
          <w:u w:val="single"/>
        </w:rPr>
      </w:pPr>
      <w:r w:rsidRPr="006956B6">
        <w:rPr>
          <w:rFonts w:ascii="Calibri" w:hAnsi="Calibri" w:cs="Calibri"/>
          <w:b/>
          <w:sz w:val="24"/>
          <w:szCs w:val="24"/>
          <w:u w:val="single"/>
        </w:rPr>
        <w:t>TAXES, UTILITIES AND PAYMENTS</w:t>
      </w:r>
      <w:r w:rsidR="00023720" w:rsidRPr="006956B6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9556F4">
        <w:rPr>
          <w:rFonts w:ascii="Calibri" w:hAnsi="Calibri" w:cs="Calibri"/>
          <w:b/>
          <w:sz w:val="24"/>
          <w:szCs w:val="24"/>
          <w:u w:val="single"/>
        </w:rPr>
        <w:br/>
      </w:r>
      <w:r w:rsidR="00023720" w:rsidRPr="009556F4">
        <w:rPr>
          <w:rFonts w:ascii="Calibri" w:hAnsi="Calibri" w:cs="Calibri"/>
          <w:sz w:val="23"/>
          <w:szCs w:val="23"/>
        </w:rPr>
        <w:t>Property taxes are due December 31</w:t>
      </w:r>
      <w:r w:rsidR="00023720" w:rsidRPr="009556F4">
        <w:rPr>
          <w:rFonts w:ascii="Calibri" w:hAnsi="Calibri" w:cs="Calibri"/>
          <w:sz w:val="23"/>
          <w:szCs w:val="23"/>
          <w:vertAlign w:val="superscript"/>
        </w:rPr>
        <w:t>st</w:t>
      </w:r>
      <w:r w:rsidR="00023720" w:rsidRPr="009556F4">
        <w:rPr>
          <w:rFonts w:ascii="Calibri" w:hAnsi="Calibri" w:cs="Calibri"/>
          <w:sz w:val="23"/>
          <w:szCs w:val="23"/>
        </w:rPr>
        <w:t xml:space="preserve">. Any outstanding amount will have </w:t>
      </w:r>
      <w:r w:rsidR="009A6719" w:rsidRPr="009556F4">
        <w:rPr>
          <w:rFonts w:ascii="Calibri" w:hAnsi="Calibri" w:cs="Calibri"/>
          <w:sz w:val="23"/>
          <w:szCs w:val="23"/>
        </w:rPr>
        <w:t xml:space="preserve">a </w:t>
      </w:r>
      <w:r w:rsidR="00023720" w:rsidRPr="009556F4">
        <w:rPr>
          <w:rFonts w:ascii="Calibri" w:hAnsi="Calibri" w:cs="Calibri"/>
          <w:sz w:val="23"/>
          <w:szCs w:val="23"/>
        </w:rPr>
        <w:t>10% penalty applied on January 1</w:t>
      </w:r>
      <w:r w:rsidR="00892E17" w:rsidRPr="009556F4">
        <w:rPr>
          <w:rFonts w:ascii="Calibri" w:hAnsi="Calibri" w:cs="Calibri"/>
          <w:sz w:val="23"/>
          <w:szCs w:val="23"/>
          <w:vertAlign w:val="superscript"/>
        </w:rPr>
        <w:t>st</w:t>
      </w:r>
      <w:r w:rsidR="00892E17" w:rsidRPr="009556F4">
        <w:rPr>
          <w:rFonts w:ascii="Calibri" w:hAnsi="Calibri" w:cs="Calibri"/>
          <w:sz w:val="23"/>
          <w:szCs w:val="23"/>
        </w:rPr>
        <w:t>, 202</w:t>
      </w:r>
      <w:r w:rsidR="00AE078A" w:rsidRPr="009556F4">
        <w:rPr>
          <w:rFonts w:ascii="Calibri" w:hAnsi="Calibri" w:cs="Calibri"/>
          <w:sz w:val="23"/>
          <w:szCs w:val="23"/>
        </w:rPr>
        <w:t>5</w:t>
      </w:r>
      <w:r w:rsidRPr="009556F4">
        <w:rPr>
          <w:rFonts w:ascii="Calibri" w:hAnsi="Calibri" w:cs="Calibri"/>
          <w:sz w:val="23"/>
          <w:szCs w:val="23"/>
        </w:rPr>
        <w:t>.</w:t>
      </w:r>
      <w:r w:rsidR="00023720" w:rsidRPr="009556F4">
        <w:rPr>
          <w:rFonts w:ascii="Calibri" w:hAnsi="Calibri" w:cs="Calibri"/>
          <w:sz w:val="23"/>
          <w:szCs w:val="23"/>
        </w:rPr>
        <w:br/>
      </w:r>
      <w:r w:rsidR="00525E96" w:rsidRPr="009556F4">
        <w:rPr>
          <w:rFonts w:ascii="Calibri" w:hAnsi="Calibri" w:cs="Calibri"/>
          <w:sz w:val="23"/>
          <w:szCs w:val="23"/>
        </w:rPr>
        <w:t>Outstanding</w:t>
      </w:r>
      <w:r w:rsidR="00023720" w:rsidRPr="009556F4">
        <w:rPr>
          <w:rFonts w:ascii="Calibri" w:hAnsi="Calibri" w:cs="Calibri"/>
          <w:sz w:val="23"/>
          <w:szCs w:val="23"/>
        </w:rPr>
        <w:t xml:space="preserve"> water bill</w:t>
      </w:r>
      <w:r w:rsidR="00892E17" w:rsidRPr="009556F4">
        <w:rPr>
          <w:rFonts w:ascii="Calibri" w:hAnsi="Calibri" w:cs="Calibri"/>
          <w:sz w:val="23"/>
          <w:szCs w:val="23"/>
        </w:rPr>
        <w:t>s</w:t>
      </w:r>
      <w:r w:rsidR="008B2781" w:rsidRPr="009556F4">
        <w:rPr>
          <w:rFonts w:ascii="Calibri" w:hAnsi="Calibri" w:cs="Calibri"/>
          <w:sz w:val="23"/>
          <w:szCs w:val="23"/>
        </w:rPr>
        <w:t>, unpaid expenses and costs incurred by the Village in remedying contravention of a bylaw and unpaid custom charges</w:t>
      </w:r>
      <w:r w:rsidR="00023720" w:rsidRPr="009556F4">
        <w:rPr>
          <w:rFonts w:ascii="Calibri" w:hAnsi="Calibri" w:cs="Calibri"/>
          <w:sz w:val="23"/>
          <w:szCs w:val="23"/>
        </w:rPr>
        <w:t xml:space="preserve"> as of December 31</w:t>
      </w:r>
      <w:r w:rsidR="00023720" w:rsidRPr="009556F4">
        <w:rPr>
          <w:rFonts w:ascii="Calibri" w:hAnsi="Calibri" w:cs="Calibri"/>
          <w:sz w:val="23"/>
          <w:szCs w:val="23"/>
          <w:vertAlign w:val="superscript"/>
        </w:rPr>
        <w:t>st</w:t>
      </w:r>
      <w:r w:rsidR="00023720" w:rsidRPr="009556F4">
        <w:rPr>
          <w:rFonts w:ascii="Calibri" w:hAnsi="Calibri" w:cs="Calibri"/>
          <w:sz w:val="23"/>
          <w:szCs w:val="23"/>
        </w:rPr>
        <w:t>, 202</w:t>
      </w:r>
      <w:r w:rsidR="00AE078A" w:rsidRPr="009556F4">
        <w:rPr>
          <w:rFonts w:ascii="Calibri" w:hAnsi="Calibri" w:cs="Calibri"/>
          <w:sz w:val="23"/>
          <w:szCs w:val="23"/>
        </w:rPr>
        <w:t>4</w:t>
      </w:r>
      <w:r w:rsidR="00023720" w:rsidRPr="009556F4">
        <w:rPr>
          <w:rFonts w:ascii="Calibri" w:hAnsi="Calibri" w:cs="Calibri"/>
          <w:sz w:val="23"/>
          <w:szCs w:val="23"/>
        </w:rPr>
        <w:t xml:space="preserve"> will be transferred </w:t>
      </w:r>
      <w:r w:rsidR="00892E17" w:rsidRPr="009556F4">
        <w:rPr>
          <w:rFonts w:ascii="Calibri" w:hAnsi="Calibri" w:cs="Calibri"/>
          <w:sz w:val="23"/>
          <w:szCs w:val="23"/>
        </w:rPr>
        <w:t xml:space="preserve">and form part of </w:t>
      </w:r>
      <w:r w:rsidR="00023720" w:rsidRPr="009556F4">
        <w:rPr>
          <w:rFonts w:ascii="Calibri" w:hAnsi="Calibri" w:cs="Calibri"/>
          <w:sz w:val="23"/>
          <w:szCs w:val="23"/>
        </w:rPr>
        <w:t>property taxes</w:t>
      </w:r>
      <w:r w:rsidR="00892E17" w:rsidRPr="009556F4">
        <w:rPr>
          <w:rFonts w:ascii="Calibri" w:hAnsi="Calibri" w:cs="Calibri"/>
          <w:sz w:val="23"/>
          <w:szCs w:val="23"/>
        </w:rPr>
        <w:t xml:space="preserve"> as per section 369 of </w:t>
      </w:r>
      <w:r w:rsidR="00892E17" w:rsidRPr="009556F4">
        <w:rPr>
          <w:rFonts w:ascii="Calibri" w:hAnsi="Calibri" w:cs="Calibri"/>
          <w:i/>
          <w:sz w:val="23"/>
          <w:szCs w:val="23"/>
        </w:rPr>
        <w:t>The Municipalities Act.</w:t>
      </w:r>
      <w:r w:rsidR="00892E17" w:rsidRPr="009556F4">
        <w:rPr>
          <w:rFonts w:ascii="Calibri" w:hAnsi="Calibri" w:cs="Calibri"/>
          <w:i/>
          <w:sz w:val="23"/>
          <w:szCs w:val="23"/>
        </w:rPr>
        <w:br/>
      </w:r>
      <w:r w:rsidR="00892E17" w:rsidRPr="009556F4">
        <w:rPr>
          <w:rFonts w:ascii="Calibri" w:hAnsi="Calibri" w:cs="Calibri"/>
          <w:sz w:val="23"/>
          <w:szCs w:val="23"/>
        </w:rPr>
        <w:lastRenderedPageBreak/>
        <w:t xml:space="preserve">Any payments to the Village can be made by </w:t>
      </w:r>
      <w:r w:rsidR="002A0B8B" w:rsidRPr="009556F4">
        <w:rPr>
          <w:rFonts w:ascii="Calibri" w:hAnsi="Calibri" w:cs="Calibri"/>
          <w:sz w:val="23"/>
          <w:szCs w:val="23"/>
        </w:rPr>
        <w:t>Affinity Credit Union electronic banking (bill payment</w:t>
      </w:r>
      <w:r w:rsidRPr="009556F4">
        <w:rPr>
          <w:rFonts w:ascii="Calibri" w:hAnsi="Calibri" w:cs="Calibri"/>
          <w:sz w:val="23"/>
          <w:szCs w:val="23"/>
        </w:rPr>
        <w:t>- Payee Village of Lake Lenore</w:t>
      </w:r>
      <w:r w:rsidR="002A0B8B" w:rsidRPr="009556F4">
        <w:rPr>
          <w:rFonts w:ascii="Calibri" w:hAnsi="Calibri" w:cs="Calibri"/>
          <w:sz w:val="23"/>
          <w:szCs w:val="23"/>
        </w:rPr>
        <w:t>), e-transfer</w:t>
      </w:r>
      <w:r w:rsidR="009A6719" w:rsidRPr="009556F4">
        <w:rPr>
          <w:rFonts w:ascii="Calibri" w:hAnsi="Calibri" w:cs="Calibri"/>
          <w:sz w:val="23"/>
          <w:szCs w:val="23"/>
        </w:rPr>
        <w:t xml:space="preserve"> at</w:t>
      </w:r>
      <w:r w:rsidR="00D452BF" w:rsidRPr="009556F4">
        <w:rPr>
          <w:rFonts w:ascii="Calibri" w:hAnsi="Calibri" w:cs="Calibri"/>
          <w:sz w:val="23"/>
          <w:szCs w:val="23"/>
        </w:rPr>
        <w:t xml:space="preserve"> </w:t>
      </w:r>
      <w:r w:rsidR="009A6719" w:rsidRPr="009556F4">
        <w:rPr>
          <w:rFonts w:ascii="Calibri" w:hAnsi="Calibri" w:cs="Calibri"/>
          <w:sz w:val="23"/>
          <w:szCs w:val="23"/>
        </w:rPr>
        <w:t>lakelenorevil@sasktel.net</w:t>
      </w:r>
      <w:r w:rsidR="002A0B8B" w:rsidRPr="009556F4">
        <w:rPr>
          <w:rFonts w:ascii="Calibri" w:hAnsi="Calibri" w:cs="Calibri"/>
          <w:sz w:val="23"/>
          <w:szCs w:val="23"/>
        </w:rPr>
        <w:t>, cheques payable to Village of Lake</w:t>
      </w:r>
      <w:r w:rsidRPr="009556F4">
        <w:rPr>
          <w:rFonts w:ascii="Calibri" w:hAnsi="Calibri" w:cs="Calibri"/>
          <w:sz w:val="23"/>
          <w:szCs w:val="23"/>
        </w:rPr>
        <w:t xml:space="preserve"> </w:t>
      </w:r>
      <w:r w:rsidR="002A0B8B" w:rsidRPr="009556F4">
        <w:rPr>
          <w:rFonts w:ascii="Calibri" w:hAnsi="Calibri" w:cs="Calibri"/>
          <w:sz w:val="23"/>
          <w:szCs w:val="23"/>
        </w:rPr>
        <w:t>Lenore and cash.</w:t>
      </w:r>
      <w:r w:rsidR="009556F4">
        <w:rPr>
          <w:rFonts w:ascii="Calibri" w:hAnsi="Calibri" w:cs="Calibri"/>
          <w:sz w:val="24"/>
          <w:szCs w:val="24"/>
        </w:rPr>
        <w:br/>
      </w:r>
      <w:r w:rsidRPr="006956B6">
        <w:rPr>
          <w:rFonts w:ascii="Calibri" w:hAnsi="Calibri" w:cs="Calibri"/>
          <w:b/>
          <w:sz w:val="24"/>
          <w:szCs w:val="24"/>
          <w:u w:val="single"/>
        </w:rPr>
        <w:t>WINTER PARKING</w:t>
      </w:r>
      <w:r w:rsidR="009556F4">
        <w:rPr>
          <w:rFonts w:ascii="Calibri" w:hAnsi="Calibri" w:cs="Calibri"/>
          <w:b/>
          <w:sz w:val="24"/>
          <w:szCs w:val="24"/>
          <w:u w:val="single"/>
        </w:rPr>
        <w:br/>
      </w:r>
      <w:r w:rsidRPr="009556F4">
        <w:rPr>
          <w:rFonts w:ascii="Calibri" w:hAnsi="Calibri" w:cs="Calibri"/>
          <w:sz w:val="23"/>
          <w:szCs w:val="23"/>
        </w:rPr>
        <w:t>We would like to remind everyone not to park their vehicles on the road</w:t>
      </w:r>
      <w:r w:rsidR="00842452" w:rsidRPr="009556F4">
        <w:rPr>
          <w:rFonts w:ascii="Calibri" w:hAnsi="Calibri" w:cs="Calibri"/>
          <w:sz w:val="23"/>
          <w:szCs w:val="23"/>
        </w:rPr>
        <w:t xml:space="preserve"> during winter months to allow for safe and efficient snow removal.</w:t>
      </w:r>
      <w:r w:rsidRPr="009556F4">
        <w:rPr>
          <w:rFonts w:ascii="Calibri" w:hAnsi="Calibri" w:cs="Calibri"/>
          <w:sz w:val="23"/>
          <w:szCs w:val="23"/>
        </w:rPr>
        <w:t xml:space="preserve"> </w:t>
      </w:r>
      <w:r w:rsidR="00842452" w:rsidRPr="009556F4">
        <w:rPr>
          <w:rFonts w:ascii="Calibri" w:hAnsi="Calibri" w:cs="Calibri"/>
          <w:sz w:val="23"/>
          <w:szCs w:val="23"/>
        </w:rPr>
        <w:t>Parked vehicles on the road slow down the work of snowplows and create an unsafe situation for drivers.</w:t>
      </w:r>
      <w:r w:rsidR="00842452" w:rsidRPr="009556F4">
        <w:rPr>
          <w:rFonts w:ascii="Calibri" w:hAnsi="Calibri" w:cs="Calibri"/>
          <w:sz w:val="23"/>
          <w:szCs w:val="23"/>
        </w:rPr>
        <w:br/>
        <w:t>Park at your own risk- The Village of Lake Lenore will not be liable for any damages that may occur during the snow-clearing operations.</w:t>
      </w:r>
    </w:p>
    <w:p w:rsidR="00756B48" w:rsidRPr="009556F4" w:rsidRDefault="00756B48" w:rsidP="00756B48">
      <w:pPr>
        <w:rPr>
          <w:rFonts w:ascii="Calibri" w:hAnsi="Calibri" w:cs="Calibri"/>
          <w:b/>
          <w:sz w:val="24"/>
          <w:szCs w:val="24"/>
        </w:rPr>
      </w:pPr>
      <w:r w:rsidRPr="006956B6">
        <w:rPr>
          <w:rFonts w:ascii="Calibri" w:hAnsi="Calibri" w:cs="Calibri"/>
          <w:b/>
          <w:sz w:val="24"/>
          <w:szCs w:val="24"/>
          <w:u w:val="single"/>
        </w:rPr>
        <w:t>WATER METER READING</w:t>
      </w:r>
      <w:r w:rsidR="009556F4">
        <w:rPr>
          <w:rFonts w:ascii="Calibri" w:hAnsi="Calibri" w:cs="Calibri"/>
          <w:b/>
          <w:sz w:val="24"/>
          <w:szCs w:val="24"/>
        </w:rPr>
        <w:br/>
      </w:r>
      <w:r w:rsidR="00D452BF" w:rsidRPr="009556F4">
        <w:rPr>
          <w:rFonts w:ascii="Calibri" w:hAnsi="Calibri" w:cs="Calibri"/>
          <w:sz w:val="23"/>
          <w:szCs w:val="23"/>
        </w:rPr>
        <w:t>The actual</w:t>
      </w:r>
      <w:r w:rsidRPr="009556F4">
        <w:rPr>
          <w:rFonts w:ascii="Calibri" w:hAnsi="Calibri" w:cs="Calibri"/>
          <w:sz w:val="23"/>
          <w:szCs w:val="23"/>
        </w:rPr>
        <w:t xml:space="preserve"> </w:t>
      </w:r>
      <w:r w:rsidR="00217877" w:rsidRPr="009556F4">
        <w:rPr>
          <w:rFonts w:ascii="Calibri" w:hAnsi="Calibri" w:cs="Calibri"/>
          <w:sz w:val="23"/>
          <w:szCs w:val="23"/>
        </w:rPr>
        <w:t>w</w:t>
      </w:r>
      <w:r w:rsidRPr="009556F4">
        <w:rPr>
          <w:rFonts w:ascii="Calibri" w:hAnsi="Calibri" w:cs="Calibri"/>
          <w:sz w:val="23"/>
          <w:szCs w:val="23"/>
        </w:rPr>
        <w:t xml:space="preserve">ater meter reading </w:t>
      </w:r>
      <w:r w:rsidR="00617A34" w:rsidRPr="009556F4">
        <w:rPr>
          <w:rFonts w:ascii="Calibri" w:hAnsi="Calibri" w:cs="Calibri"/>
          <w:sz w:val="23"/>
          <w:szCs w:val="23"/>
        </w:rPr>
        <w:t>is</w:t>
      </w:r>
      <w:r w:rsidRPr="009556F4">
        <w:rPr>
          <w:rFonts w:ascii="Calibri" w:hAnsi="Calibri" w:cs="Calibri"/>
          <w:sz w:val="23"/>
          <w:szCs w:val="23"/>
        </w:rPr>
        <w:t xml:space="preserve"> done every 3 months (March or April, June,</w:t>
      </w:r>
      <w:r w:rsidRPr="006956B6">
        <w:rPr>
          <w:rFonts w:ascii="Calibri" w:hAnsi="Calibri" w:cs="Calibri"/>
          <w:sz w:val="24"/>
          <w:szCs w:val="24"/>
        </w:rPr>
        <w:t xml:space="preserve"> </w:t>
      </w:r>
      <w:r w:rsidRPr="009556F4">
        <w:rPr>
          <w:rFonts w:ascii="Calibri" w:hAnsi="Calibri" w:cs="Calibri"/>
          <w:sz w:val="23"/>
          <w:szCs w:val="23"/>
        </w:rPr>
        <w:t xml:space="preserve">September and </w:t>
      </w:r>
      <w:r w:rsidR="008A4A5D" w:rsidRPr="009556F4">
        <w:rPr>
          <w:rFonts w:ascii="Calibri" w:hAnsi="Calibri" w:cs="Calibri"/>
          <w:sz w:val="23"/>
          <w:szCs w:val="23"/>
        </w:rPr>
        <w:t>November</w:t>
      </w:r>
      <w:r w:rsidRPr="009556F4">
        <w:rPr>
          <w:rFonts w:ascii="Calibri" w:hAnsi="Calibri" w:cs="Calibri"/>
          <w:sz w:val="23"/>
          <w:szCs w:val="23"/>
        </w:rPr>
        <w:t>) and the rest of the months are all estimates.</w:t>
      </w:r>
      <w:r w:rsidR="00C010D4" w:rsidRPr="006956B6">
        <w:rPr>
          <w:rFonts w:ascii="Calibri" w:hAnsi="Calibri" w:cs="Calibri"/>
          <w:sz w:val="24"/>
          <w:szCs w:val="24"/>
        </w:rPr>
        <w:br/>
      </w:r>
      <w:r w:rsidR="00101CFE" w:rsidRPr="009556F4">
        <w:rPr>
          <w:rFonts w:ascii="Calibri" w:hAnsi="Calibri" w:cs="Calibri"/>
          <w:b/>
          <w:noProof/>
          <w:sz w:val="23"/>
          <w:szCs w:val="23"/>
          <w:u w:val="single"/>
        </w:rPr>
        <mc:AlternateContent>
          <mc:Choice Requires="wpg">
            <w:drawing>
              <wp:anchor distT="0" distB="0" distL="228600" distR="228600" simplePos="0" relativeHeight="251667456" behindDoc="1" locked="0" layoutInCell="1" allowOverlap="1">
                <wp:simplePos x="0" y="0"/>
                <wp:positionH relativeFrom="margin">
                  <wp:posOffset>5086350</wp:posOffset>
                </wp:positionH>
                <wp:positionV relativeFrom="margin">
                  <wp:align>top</wp:align>
                </wp:positionV>
                <wp:extent cx="1981200" cy="4876800"/>
                <wp:effectExtent l="0" t="0" r="0" b="0"/>
                <wp:wrapSquare wrapText="bothSides"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0" cy="4876800"/>
                          <a:chOff x="-45860" y="0"/>
                          <a:chExt cx="1896902" cy="7502680"/>
                        </a:xfrm>
                      </wpg:grpSpPr>
                      <wps:wsp>
                        <wps:cNvPr id="202" name="Rectangle 202"/>
                        <wps:cNvSpPr/>
                        <wps:spPr>
                          <a:xfrm>
                            <a:off x="0" y="0"/>
                            <a:ext cx="1828800" cy="2286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-45860" y="913229"/>
                            <a:ext cx="1788668" cy="6589451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01222" w:rsidRPr="00301222" w:rsidRDefault="00DC7A73" w:rsidP="00301222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301222">
                                <w:rPr>
                                  <w:color w:val="FFFFFF" w:themeColor="background1"/>
                                </w:rPr>
                                <w:t>T</w:t>
                              </w:r>
                              <w:r w:rsidR="002F02D8" w:rsidRPr="00301222">
                                <w:rPr>
                                  <w:color w:val="FFFFFF" w:themeColor="background1"/>
                                </w:rPr>
                                <w:t>o the community members</w:t>
                              </w:r>
                              <w:r w:rsidR="00F84C0E" w:rsidRPr="00301222">
                                <w:rPr>
                                  <w:color w:val="FFFFFF" w:themeColor="background1"/>
                                </w:rPr>
                                <w:t>, volunteers, volunteer groups</w:t>
                              </w:r>
                              <w:r w:rsidRPr="00301222">
                                <w:rPr>
                                  <w:color w:val="FFFFFF" w:themeColor="background1"/>
                                </w:rPr>
                                <w:t>:</w:t>
                              </w:r>
                              <w:r w:rsidR="00F84C0E" w:rsidRPr="00301222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 w:rsidR="00101CFE">
                                <w:rPr>
                                  <w:color w:val="FFFFFF" w:themeColor="background1"/>
                                </w:rPr>
                                <w:br/>
                                <w:t xml:space="preserve">* </w:t>
                              </w:r>
                              <w:r w:rsidR="00F84C0E" w:rsidRPr="00301222">
                                <w:rPr>
                                  <w:color w:val="FFFFFF" w:themeColor="background1"/>
                                </w:rPr>
                                <w:t>Firefighters</w:t>
                              </w:r>
                              <w:r w:rsidR="00301222">
                                <w:rPr>
                                  <w:color w:val="FFFFFF" w:themeColor="background1"/>
                                </w:rPr>
                                <w:br/>
                                <w:t>*</w:t>
                              </w:r>
                              <w:r w:rsidR="00101CFE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 w:rsidR="00F84C0E" w:rsidRPr="00301222">
                                <w:rPr>
                                  <w:color w:val="FFFFFF" w:themeColor="background1"/>
                                </w:rPr>
                                <w:t>First Responders</w:t>
                              </w:r>
                            </w:p>
                            <w:p w:rsidR="00301222" w:rsidRDefault="00301222" w:rsidP="002F02D8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C</w:t>
                              </w:r>
                              <w:r w:rsidR="00F84C0E">
                                <w:rPr>
                                  <w:color w:val="FFFFFF" w:themeColor="background1"/>
                                </w:rPr>
                                <w:t>ommunity</w:t>
                              </w:r>
                              <w:r w:rsidR="00101CFE">
                                <w:rPr>
                                  <w:color w:val="FFFFFF" w:themeColor="background1"/>
                                </w:rPr>
                                <w:t xml:space="preserve"> Organization</w:t>
                              </w:r>
                              <w:r w:rsidR="00DC7A73">
                                <w:rPr>
                                  <w:color w:val="FFFFFF" w:themeColor="background1"/>
                                </w:rPr>
                                <w:t>:</w:t>
                              </w:r>
                              <w:r w:rsidR="00F84C0E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br/>
                                <w:t>*</w:t>
                              </w:r>
                              <w:r w:rsidR="00101CFE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 w:rsidR="00F84C0E">
                                <w:rPr>
                                  <w:color w:val="FFFFFF" w:themeColor="background1"/>
                                </w:rPr>
                                <w:t>Lake Lenore Lion’s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br/>
                                <w:t>*</w:t>
                              </w:r>
                              <w:r w:rsidR="00101CFE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 w:rsidR="00F84C0E">
                                <w:rPr>
                                  <w:color w:val="FFFFFF" w:themeColor="background1"/>
                                </w:rPr>
                                <w:t>L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t xml:space="preserve">ake </w:t>
                              </w:r>
                              <w:r w:rsidR="00F84C0E">
                                <w:rPr>
                                  <w:color w:val="FFFFFF" w:themeColor="background1"/>
                                </w:rPr>
                                <w:t>L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t>enore</w:t>
                              </w:r>
                              <w:r w:rsidR="00F84C0E">
                                <w:rPr>
                                  <w:color w:val="FFFFFF" w:themeColor="background1"/>
                                </w:rPr>
                                <w:t xml:space="preserve"> Service Club </w:t>
                              </w:r>
                              <w:r w:rsidR="00842452">
                                <w:rPr>
                                  <w:color w:val="FFFFFF" w:themeColor="background1"/>
                                </w:rPr>
                                <w:br/>
                              </w:r>
                              <w:r>
                                <w:rPr>
                                  <w:color w:val="FFFFFF" w:themeColor="background1"/>
                                </w:rPr>
                                <w:t>*</w:t>
                              </w:r>
                              <w:r w:rsidR="00101CFE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 w:rsidR="00F84C0E">
                                <w:rPr>
                                  <w:color w:val="FFFFFF" w:themeColor="background1"/>
                                </w:rPr>
                                <w:t>Knights of Columbus</w:t>
                              </w:r>
                            </w:p>
                            <w:p w:rsidR="00101CFE" w:rsidRDefault="00F84C0E" w:rsidP="002F02D8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Recreation board</w:t>
                              </w:r>
                              <w:r w:rsidR="00617A34">
                                <w:rPr>
                                  <w:color w:val="FFFFFF" w:themeColor="background1"/>
                                </w:rPr>
                                <w:t xml:space="preserve"> member</w:t>
                              </w:r>
                              <w:r w:rsidR="00DC7A73">
                                <w:rPr>
                                  <w:color w:val="FFFFFF" w:themeColor="background1"/>
                                </w:rPr>
                                <w:t>:</w:t>
                              </w:r>
                              <w:r w:rsidR="00617A34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 w:rsidR="00CD0EEE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 w:rsidR="00301222">
                                <w:rPr>
                                  <w:color w:val="FFFFFF" w:themeColor="background1"/>
                                </w:rPr>
                                <w:br/>
                                <w:t>*</w:t>
                              </w:r>
                              <w:r w:rsidR="00101CFE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 w:rsidR="00CD0EEE">
                                <w:rPr>
                                  <w:color w:val="FFFFFF" w:themeColor="background1"/>
                                </w:rPr>
                                <w:t>Curling</w:t>
                              </w:r>
                              <w:r w:rsidR="00617A34">
                                <w:rPr>
                                  <w:color w:val="FFFFFF" w:themeColor="background1"/>
                                </w:rPr>
                                <w:t xml:space="preserve"> Rink</w:t>
                              </w:r>
                              <w:r w:rsidR="00301222">
                                <w:rPr>
                                  <w:color w:val="FFFFFF" w:themeColor="background1"/>
                                </w:rPr>
                                <w:br/>
                                <w:t>*</w:t>
                              </w:r>
                              <w:r w:rsidR="00101CFE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 w:rsidR="00301222">
                                <w:rPr>
                                  <w:color w:val="FFFFFF" w:themeColor="background1"/>
                                </w:rPr>
                                <w:t xml:space="preserve">John Doherty Memorial     </w:t>
                              </w:r>
                              <w:r w:rsidR="00301222">
                                <w:rPr>
                                  <w:color w:val="FFFFFF" w:themeColor="background1"/>
                                </w:rPr>
                                <w:br/>
                                <w:t xml:space="preserve">   Arena</w:t>
                              </w:r>
                              <w:r w:rsidR="00301222">
                                <w:rPr>
                                  <w:color w:val="FFFFFF" w:themeColor="background1"/>
                                </w:rPr>
                                <w:br/>
                              </w:r>
                              <w:r w:rsidR="00617A34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 w:rsidR="00301222">
                                <w:rPr>
                                  <w:color w:val="FFFFFF" w:themeColor="background1"/>
                                </w:rPr>
                                <w:t>*</w:t>
                              </w:r>
                              <w:r w:rsidR="00101CFE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 w:rsidR="00617A34">
                                <w:rPr>
                                  <w:color w:val="FFFFFF" w:themeColor="background1"/>
                                </w:rPr>
                                <w:t>Bowling Alley</w:t>
                              </w:r>
                              <w:r w:rsidR="00301222">
                                <w:rPr>
                                  <w:color w:val="FFFFFF" w:themeColor="background1"/>
                                </w:rPr>
                                <w:br/>
                                <w:t>*</w:t>
                              </w:r>
                              <w:r w:rsidR="00101CFE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 w:rsidR="00301222">
                                <w:rPr>
                                  <w:color w:val="FFFFFF" w:themeColor="background1"/>
                                </w:rPr>
                                <w:t xml:space="preserve">Community </w:t>
                              </w:r>
                              <w:r w:rsidR="00617A34">
                                <w:rPr>
                                  <w:color w:val="FFFFFF" w:themeColor="background1"/>
                                </w:rPr>
                                <w:t>Hall</w:t>
                              </w:r>
                              <w:r w:rsidR="00301222">
                                <w:rPr>
                                  <w:color w:val="FFFFFF" w:themeColor="background1"/>
                                </w:rPr>
                                <w:br/>
                                <w:t xml:space="preserve">* </w:t>
                              </w:r>
                              <w:r w:rsidR="00617A34">
                                <w:rPr>
                                  <w:color w:val="FFFFFF" w:themeColor="background1"/>
                                </w:rPr>
                                <w:t xml:space="preserve">Fitness Centre </w:t>
                              </w:r>
                            </w:p>
                            <w:p w:rsidR="00F84C0E" w:rsidRPr="00301222" w:rsidRDefault="00617A34" w:rsidP="002F02D8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 w:rsidR="00DC7A73">
                                <w:rPr>
                                  <w:color w:val="FFFFFF" w:themeColor="background1"/>
                                </w:rPr>
                                <w:t xml:space="preserve">THANK YOU for all you do. Your time and effort </w:t>
                              </w:r>
                              <w:r w:rsidR="00B376A6">
                                <w:rPr>
                                  <w:color w:val="FFFFFF" w:themeColor="background1"/>
                                </w:rPr>
                                <w:t xml:space="preserve">in serving </w:t>
                              </w:r>
                              <w:r w:rsidR="00DC7A73">
                                <w:rPr>
                                  <w:color w:val="FFFFFF" w:themeColor="background1"/>
                                </w:rPr>
                                <w:t xml:space="preserve">the community </w:t>
                              </w:r>
                              <w:r w:rsidR="00B376A6">
                                <w:rPr>
                                  <w:color w:val="FFFFFF" w:themeColor="background1"/>
                                </w:rPr>
                                <w:t xml:space="preserve">are </w:t>
                              </w:r>
                              <w:r w:rsidR="00DC7A73">
                                <w:rPr>
                                  <w:color w:val="FFFFFF" w:themeColor="background1"/>
                                </w:rPr>
                                <w:t>greatly appreciated.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 Box 204"/>
                        <wps:cNvSpPr txBox="1"/>
                        <wps:spPr>
                          <a:xfrm>
                            <a:off x="22242" y="243706"/>
                            <a:ext cx="1828800" cy="59818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48CC" w:rsidRPr="00F57040" w:rsidRDefault="005648CC">
                              <w:pPr>
                                <w:pStyle w:val="NoSpacing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99CB38" w:themeColor="accent1"/>
                                  <w:sz w:val="24"/>
                                  <w:szCs w:val="24"/>
                                </w:rPr>
                              </w:pPr>
                              <w:r w:rsidRPr="00F57040"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99CB38" w:themeColor="accent1"/>
                                  <w:sz w:val="24"/>
                                  <w:szCs w:val="24"/>
                                </w:rPr>
                                <w:t>community spirit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1" o:spid="_x0000_s1027" style="position:absolute;margin-left:400.5pt;margin-top:0;width:156pt;height:384pt;z-index:-251649024;mso-wrap-distance-left:18pt;mso-wrap-distance-right:18pt;mso-position-horizontal-relative:margin;mso-position-vertical:top;mso-position-vertical-relative:margin;mso-width-relative:margin;mso-height-relative:margin" coordorigin="-458" coordsize="18969,75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">
                <v:rect id="Rectangle 202" o:spid="_x0000_s1028" style="position:absolute;width:18288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" fillcolor="#99cb38 [3204]" stroked="f" strokeweight="1pt"/>
                <v:rect id="Rectangle 203" o:spid="_x0000_s1029" style="position:absolute;left:-458;top:9132;width:17886;height:65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" fillcolor="#99cb38 [3204]" stroked="f" strokeweight="1pt">
                  <v:textbox inset=",14.4pt,8.64pt,18pt">
                    <w:txbxContent>
                      <w:p w:rsidR="00301222" w:rsidRPr="00301222" w:rsidRDefault="00DC7A73" w:rsidP="00301222">
                        <w:pPr>
                          <w:rPr>
                            <w:color w:val="FFFFFF" w:themeColor="background1"/>
                          </w:rPr>
                        </w:pPr>
                        <w:r w:rsidRPr="00301222">
                          <w:rPr>
                            <w:color w:val="FFFFFF" w:themeColor="background1"/>
                          </w:rPr>
                          <w:t>T</w:t>
                        </w:r>
                        <w:r w:rsidR="002F02D8" w:rsidRPr="00301222">
                          <w:rPr>
                            <w:color w:val="FFFFFF" w:themeColor="background1"/>
                          </w:rPr>
                          <w:t>o the community members</w:t>
                        </w:r>
                        <w:r w:rsidR="00F84C0E" w:rsidRPr="00301222">
                          <w:rPr>
                            <w:color w:val="FFFFFF" w:themeColor="background1"/>
                          </w:rPr>
                          <w:t>, volunteers, volunteer groups</w:t>
                        </w:r>
                        <w:r w:rsidRPr="00301222">
                          <w:rPr>
                            <w:color w:val="FFFFFF" w:themeColor="background1"/>
                          </w:rPr>
                          <w:t>:</w:t>
                        </w:r>
                        <w:r w:rsidR="00F84C0E" w:rsidRPr="00301222">
                          <w:rPr>
                            <w:color w:val="FFFFFF" w:themeColor="background1"/>
                          </w:rPr>
                          <w:t xml:space="preserve"> </w:t>
                        </w:r>
                        <w:r w:rsidR="00101CFE">
                          <w:rPr>
                            <w:color w:val="FFFFFF" w:themeColor="background1"/>
                          </w:rPr>
                          <w:br/>
                          <w:t xml:space="preserve">* </w:t>
                        </w:r>
                        <w:r w:rsidR="00F84C0E" w:rsidRPr="00301222">
                          <w:rPr>
                            <w:color w:val="FFFFFF" w:themeColor="background1"/>
                          </w:rPr>
                          <w:t>Firefighters</w:t>
                        </w:r>
                        <w:r w:rsidR="00301222">
                          <w:rPr>
                            <w:color w:val="FFFFFF" w:themeColor="background1"/>
                          </w:rPr>
                          <w:br/>
                          <w:t>*</w:t>
                        </w:r>
                        <w:r w:rsidR="00101CFE">
                          <w:rPr>
                            <w:color w:val="FFFFFF" w:themeColor="background1"/>
                          </w:rPr>
                          <w:t xml:space="preserve"> </w:t>
                        </w:r>
                        <w:r w:rsidR="00F84C0E" w:rsidRPr="00301222">
                          <w:rPr>
                            <w:color w:val="FFFFFF" w:themeColor="background1"/>
                          </w:rPr>
                          <w:t>First Responders</w:t>
                        </w:r>
                      </w:p>
                      <w:p w:rsidR="00301222" w:rsidRDefault="00301222" w:rsidP="002F02D8">
                        <w:pPr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C</w:t>
                        </w:r>
                        <w:r w:rsidR="00F84C0E">
                          <w:rPr>
                            <w:color w:val="FFFFFF" w:themeColor="background1"/>
                          </w:rPr>
                          <w:t>ommunity</w:t>
                        </w:r>
                        <w:r w:rsidR="00101CFE">
                          <w:rPr>
                            <w:color w:val="FFFFFF" w:themeColor="background1"/>
                          </w:rPr>
                          <w:t xml:space="preserve"> Organization</w:t>
                        </w:r>
                        <w:r w:rsidR="00DC7A73">
                          <w:rPr>
                            <w:color w:val="FFFFFF" w:themeColor="background1"/>
                          </w:rPr>
                          <w:t>:</w:t>
                        </w:r>
                        <w:r w:rsidR="00F84C0E">
                          <w:rPr>
                            <w:color w:val="FFFFFF" w:themeColor="background1"/>
                          </w:rPr>
                          <w:t xml:space="preserve"> </w:t>
                        </w:r>
                        <w:r>
                          <w:rPr>
                            <w:color w:val="FFFFFF" w:themeColor="background1"/>
                          </w:rPr>
                          <w:br/>
                          <w:t>*</w:t>
                        </w:r>
                        <w:r w:rsidR="00101CFE">
                          <w:rPr>
                            <w:color w:val="FFFFFF" w:themeColor="background1"/>
                          </w:rPr>
                          <w:t xml:space="preserve"> </w:t>
                        </w:r>
                        <w:r w:rsidR="00F84C0E">
                          <w:rPr>
                            <w:color w:val="FFFFFF" w:themeColor="background1"/>
                          </w:rPr>
                          <w:t>Lake Lenore Lion’s</w:t>
                        </w:r>
                        <w:r>
                          <w:rPr>
                            <w:color w:val="FFFFFF" w:themeColor="background1"/>
                          </w:rPr>
                          <w:br/>
                          <w:t>*</w:t>
                        </w:r>
                        <w:r w:rsidR="00101CFE">
                          <w:rPr>
                            <w:color w:val="FFFFFF" w:themeColor="background1"/>
                          </w:rPr>
                          <w:t xml:space="preserve"> </w:t>
                        </w:r>
                        <w:r w:rsidR="00F84C0E">
                          <w:rPr>
                            <w:color w:val="FFFFFF" w:themeColor="background1"/>
                          </w:rPr>
                          <w:t>L</w:t>
                        </w:r>
                        <w:r>
                          <w:rPr>
                            <w:color w:val="FFFFFF" w:themeColor="background1"/>
                          </w:rPr>
                          <w:t xml:space="preserve">ake </w:t>
                        </w:r>
                        <w:r w:rsidR="00F84C0E">
                          <w:rPr>
                            <w:color w:val="FFFFFF" w:themeColor="background1"/>
                          </w:rPr>
                          <w:t>L</w:t>
                        </w:r>
                        <w:r>
                          <w:rPr>
                            <w:color w:val="FFFFFF" w:themeColor="background1"/>
                          </w:rPr>
                          <w:t>enore</w:t>
                        </w:r>
                        <w:r w:rsidR="00F84C0E">
                          <w:rPr>
                            <w:color w:val="FFFFFF" w:themeColor="background1"/>
                          </w:rPr>
                          <w:t xml:space="preserve"> Service Club </w:t>
                        </w:r>
                        <w:r w:rsidR="00842452">
                          <w:rPr>
                            <w:color w:val="FFFFFF" w:themeColor="background1"/>
                          </w:rPr>
                          <w:br/>
                        </w:r>
                        <w:r>
                          <w:rPr>
                            <w:color w:val="FFFFFF" w:themeColor="background1"/>
                          </w:rPr>
                          <w:t>*</w:t>
                        </w:r>
                        <w:r w:rsidR="00101CFE">
                          <w:rPr>
                            <w:color w:val="FFFFFF" w:themeColor="background1"/>
                          </w:rPr>
                          <w:t xml:space="preserve"> </w:t>
                        </w:r>
                        <w:r w:rsidR="00F84C0E">
                          <w:rPr>
                            <w:color w:val="FFFFFF" w:themeColor="background1"/>
                          </w:rPr>
                          <w:t>Knights of Columbus</w:t>
                        </w:r>
                      </w:p>
                      <w:p w:rsidR="00101CFE" w:rsidRDefault="00F84C0E" w:rsidP="002F02D8">
                        <w:pPr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Recreation board</w:t>
                        </w:r>
                        <w:r w:rsidR="00617A34">
                          <w:rPr>
                            <w:color w:val="FFFFFF" w:themeColor="background1"/>
                          </w:rPr>
                          <w:t xml:space="preserve"> member</w:t>
                        </w:r>
                        <w:r w:rsidR="00DC7A73">
                          <w:rPr>
                            <w:color w:val="FFFFFF" w:themeColor="background1"/>
                          </w:rPr>
                          <w:t>:</w:t>
                        </w:r>
                        <w:r w:rsidR="00617A34">
                          <w:rPr>
                            <w:color w:val="FFFFFF" w:themeColor="background1"/>
                          </w:rPr>
                          <w:t xml:space="preserve"> </w:t>
                        </w:r>
                        <w:r w:rsidR="00CD0EEE">
                          <w:rPr>
                            <w:color w:val="FFFFFF" w:themeColor="background1"/>
                          </w:rPr>
                          <w:t xml:space="preserve"> </w:t>
                        </w:r>
                        <w:r w:rsidR="00301222">
                          <w:rPr>
                            <w:color w:val="FFFFFF" w:themeColor="background1"/>
                          </w:rPr>
                          <w:br/>
                          <w:t>*</w:t>
                        </w:r>
                        <w:r w:rsidR="00101CFE">
                          <w:rPr>
                            <w:color w:val="FFFFFF" w:themeColor="background1"/>
                          </w:rPr>
                          <w:t xml:space="preserve"> </w:t>
                        </w:r>
                        <w:r w:rsidR="00CD0EEE">
                          <w:rPr>
                            <w:color w:val="FFFFFF" w:themeColor="background1"/>
                          </w:rPr>
                          <w:t>Curling</w:t>
                        </w:r>
                        <w:r w:rsidR="00617A34">
                          <w:rPr>
                            <w:color w:val="FFFFFF" w:themeColor="background1"/>
                          </w:rPr>
                          <w:t xml:space="preserve"> Rink</w:t>
                        </w:r>
                        <w:r w:rsidR="00301222">
                          <w:rPr>
                            <w:color w:val="FFFFFF" w:themeColor="background1"/>
                          </w:rPr>
                          <w:br/>
                          <w:t>*</w:t>
                        </w:r>
                        <w:r w:rsidR="00101CFE">
                          <w:rPr>
                            <w:color w:val="FFFFFF" w:themeColor="background1"/>
                          </w:rPr>
                          <w:t xml:space="preserve"> </w:t>
                        </w:r>
                        <w:r w:rsidR="00301222">
                          <w:rPr>
                            <w:color w:val="FFFFFF" w:themeColor="background1"/>
                          </w:rPr>
                          <w:t xml:space="preserve">John Doherty Memorial     </w:t>
                        </w:r>
                        <w:r w:rsidR="00301222">
                          <w:rPr>
                            <w:color w:val="FFFFFF" w:themeColor="background1"/>
                          </w:rPr>
                          <w:br/>
                          <w:t xml:space="preserve">   Arena</w:t>
                        </w:r>
                        <w:r w:rsidR="00301222">
                          <w:rPr>
                            <w:color w:val="FFFFFF" w:themeColor="background1"/>
                          </w:rPr>
                          <w:br/>
                        </w:r>
                        <w:r w:rsidR="00617A34">
                          <w:rPr>
                            <w:color w:val="FFFFFF" w:themeColor="background1"/>
                          </w:rPr>
                          <w:t xml:space="preserve"> </w:t>
                        </w:r>
                        <w:r w:rsidR="00301222">
                          <w:rPr>
                            <w:color w:val="FFFFFF" w:themeColor="background1"/>
                          </w:rPr>
                          <w:t>*</w:t>
                        </w:r>
                        <w:r w:rsidR="00101CFE">
                          <w:rPr>
                            <w:color w:val="FFFFFF" w:themeColor="background1"/>
                          </w:rPr>
                          <w:t xml:space="preserve"> </w:t>
                        </w:r>
                        <w:r w:rsidR="00617A34">
                          <w:rPr>
                            <w:color w:val="FFFFFF" w:themeColor="background1"/>
                          </w:rPr>
                          <w:t>Bowling Alley</w:t>
                        </w:r>
                        <w:r w:rsidR="00301222">
                          <w:rPr>
                            <w:color w:val="FFFFFF" w:themeColor="background1"/>
                          </w:rPr>
                          <w:br/>
                          <w:t>*</w:t>
                        </w:r>
                        <w:r w:rsidR="00101CFE">
                          <w:rPr>
                            <w:color w:val="FFFFFF" w:themeColor="background1"/>
                          </w:rPr>
                          <w:t xml:space="preserve"> </w:t>
                        </w:r>
                        <w:r w:rsidR="00301222">
                          <w:rPr>
                            <w:color w:val="FFFFFF" w:themeColor="background1"/>
                          </w:rPr>
                          <w:t xml:space="preserve">Community </w:t>
                        </w:r>
                        <w:r w:rsidR="00617A34">
                          <w:rPr>
                            <w:color w:val="FFFFFF" w:themeColor="background1"/>
                          </w:rPr>
                          <w:t>Hall</w:t>
                        </w:r>
                        <w:r w:rsidR="00301222">
                          <w:rPr>
                            <w:color w:val="FFFFFF" w:themeColor="background1"/>
                          </w:rPr>
                          <w:br/>
                          <w:t xml:space="preserve">* </w:t>
                        </w:r>
                        <w:r w:rsidR="00617A34">
                          <w:rPr>
                            <w:color w:val="FFFFFF" w:themeColor="background1"/>
                          </w:rPr>
                          <w:t xml:space="preserve">Fitness Centre </w:t>
                        </w:r>
                      </w:p>
                      <w:p w:rsidR="00F84C0E" w:rsidRPr="00301222" w:rsidRDefault="00617A34" w:rsidP="002F02D8">
                        <w:pPr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 </w:t>
                        </w:r>
                        <w:r w:rsidR="00DC7A73">
                          <w:rPr>
                            <w:color w:val="FFFFFF" w:themeColor="background1"/>
                          </w:rPr>
                          <w:t xml:space="preserve">THANK YOU for all you do. Your time and effort </w:t>
                        </w:r>
                        <w:r w:rsidR="00B376A6">
                          <w:rPr>
                            <w:color w:val="FFFFFF" w:themeColor="background1"/>
                          </w:rPr>
                          <w:t xml:space="preserve">in serving </w:t>
                        </w:r>
                        <w:r w:rsidR="00DC7A73">
                          <w:rPr>
                            <w:color w:val="FFFFFF" w:themeColor="background1"/>
                          </w:rPr>
                          <w:t xml:space="preserve">the community </w:t>
                        </w:r>
                        <w:r w:rsidR="00B376A6">
                          <w:rPr>
                            <w:color w:val="FFFFFF" w:themeColor="background1"/>
                          </w:rPr>
                          <w:t xml:space="preserve">are </w:t>
                        </w:r>
                        <w:r w:rsidR="00DC7A73">
                          <w:rPr>
                            <w:color w:val="FFFFFF" w:themeColor="background1"/>
                          </w:rPr>
                          <w:t>greatly appreciated.</w:t>
                        </w:r>
                      </w:p>
                    </w:txbxContent>
                  </v:textbox>
                </v:rect>
                <v:shape id="Text Box 204" o:spid="_x0000_s1030" type="#_x0000_t202" style="position:absolute;left:222;top:2437;width:18288;height:59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" fillcolor="white [3212]" stroked="f" strokeweight=".5pt">
                  <v:textbox inset=",7.2pt,,7.2pt">
                    <w:txbxContent>
                      <w:p w:rsidR="005648CC" w:rsidRPr="00F57040" w:rsidRDefault="005648CC">
                        <w:pPr>
                          <w:pStyle w:val="NoSpacing"/>
                          <w:jc w:val="center"/>
                          <w:rPr>
                            <w:rFonts w:asciiTheme="majorHAnsi" w:eastAsiaTheme="majorEastAsia" w:hAnsiTheme="majorHAnsi" w:cstheme="majorBidi"/>
                            <w:caps/>
                            <w:color w:val="99CB38" w:themeColor="accent1"/>
                            <w:sz w:val="24"/>
                            <w:szCs w:val="24"/>
                          </w:rPr>
                        </w:pPr>
                        <w:r w:rsidRPr="00F57040">
                          <w:rPr>
                            <w:rFonts w:asciiTheme="majorHAnsi" w:eastAsiaTheme="majorEastAsia" w:hAnsiTheme="majorHAnsi" w:cstheme="majorBidi"/>
                            <w:caps/>
                            <w:color w:val="99CB38" w:themeColor="accent1"/>
                            <w:sz w:val="24"/>
                            <w:szCs w:val="24"/>
                          </w:rPr>
                          <w:t>community spirit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9556F4">
        <w:rPr>
          <w:rFonts w:ascii="Calibri" w:hAnsi="Calibri" w:cs="Calibri"/>
          <w:b/>
          <w:sz w:val="23"/>
          <w:szCs w:val="23"/>
        </w:rPr>
        <w:t>Want an accurate bill?</w:t>
      </w:r>
      <w:r w:rsidRPr="009556F4">
        <w:rPr>
          <w:rFonts w:ascii="Calibri" w:hAnsi="Calibri" w:cs="Calibri"/>
          <w:sz w:val="23"/>
          <w:szCs w:val="23"/>
        </w:rPr>
        <w:t xml:space="preserve"> Read </w:t>
      </w:r>
      <w:r w:rsidR="00217877" w:rsidRPr="009556F4">
        <w:rPr>
          <w:rFonts w:ascii="Calibri" w:hAnsi="Calibri" w:cs="Calibri"/>
          <w:sz w:val="23"/>
          <w:szCs w:val="23"/>
        </w:rPr>
        <w:t>your</w:t>
      </w:r>
      <w:r w:rsidRPr="009556F4">
        <w:rPr>
          <w:rFonts w:ascii="Calibri" w:hAnsi="Calibri" w:cs="Calibri"/>
          <w:sz w:val="23"/>
          <w:szCs w:val="23"/>
        </w:rPr>
        <w:t xml:space="preserve"> own water meter every end of the month and send it to </w:t>
      </w:r>
      <w:hyperlink r:id="rId10" w:history="1">
        <w:r w:rsidRPr="009556F4">
          <w:rPr>
            <w:rStyle w:val="Hyperlink"/>
            <w:rFonts w:ascii="Calibri" w:hAnsi="Calibri" w:cs="Calibri"/>
            <w:sz w:val="23"/>
            <w:szCs w:val="23"/>
          </w:rPr>
          <w:t>lakelenorevil@sasktel.net</w:t>
        </w:r>
      </w:hyperlink>
      <w:r w:rsidRPr="009556F4">
        <w:rPr>
          <w:rFonts w:ascii="Calibri" w:hAnsi="Calibri" w:cs="Calibri"/>
          <w:sz w:val="23"/>
          <w:szCs w:val="23"/>
        </w:rPr>
        <w:t xml:space="preserve"> or call the Village office at 306-3682344.</w:t>
      </w:r>
    </w:p>
    <w:p w:rsidR="00756B48" w:rsidRPr="009556F4" w:rsidRDefault="00713E12" w:rsidP="00756B4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SNOW </w:t>
      </w:r>
      <w:r w:rsidR="00CB5FEF">
        <w:rPr>
          <w:rFonts w:ascii="Calibri" w:hAnsi="Calibri" w:cs="Calibri"/>
          <w:b/>
          <w:sz w:val="24"/>
          <w:szCs w:val="24"/>
          <w:u w:val="single"/>
        </w:rPr>
        <w:t>REMOVAL SERVICES</w:t>
      </w:r>
      <w:r w:rsidR="00CB5FEF">
        <w:rPr>
          <w:rFonts w:ascii="Calibri" w:hAnsi="Calibri" w:cs="Calibri"/>
          <w:b/>
          <w:sz w:val="24"/>
          <w:szCs w:val="24"/>
          <w:u w:val="single"/>
        </w:rPr>
        <w:br/>
      </w:r>
      <w:r w:rsidR="00CB5FEF" w:rsidRPr="009556F4">
        <w:rPr>
          <w:rFonts w:ascii="Calibri" w:hAnsi="Calibri" w:cs="Calibri"/>
          <w:sz w:val="23"/>
          <w:szCs w:val="23"/>
        </w:rPr>
        <w:t xml:space="preserve">The </w:t>
      </w:r>
      <w:r w:rsidR="000D5A9B" w:rsidRPr="009556F4">
        <w:rPr>
          <w:rFonts w:ascii="Calibri" w:hAnsi="Calibri" w:cs="Calibri"/>
          <w:sz w:val="23"/>
          <w:szCs w:val="23"/>
        </w:rPr>
        <w:t>Village offers snow removal services, provided there is a waiver signed by the homeowner or tenant. A liability waiver can be obtained at the Village Office. The current rate is $20.00 per clearing.</w:t>
      </w:r>
      <w:r w:rsidR="000D5A9B">
        <w:rPr>
          <w:rFonts w:ascii="Calibri" w:hAnsi="Calibri" w:cs="Calibri"/>
          <w:sz w:val="24"/>
          <w:szCs w:val="24"/>
        </w:rPr>
        <w:br/>
      </w:r>
      <w:r w:rsidR="00756B48" w:rsidRPr="006956B6">
        <w:rPr>
          <w:rFonts w:ascii="Calibri" w:hAnsi="Calibri" w:cs="Calibri"/>
          <w:b/>
          <w:sz w:val="24"/>
          <w:szCs w:val="24"/>
          <w:u w:val="single"/>
        </w:rPr>
        <w:t>DOG AND CAT LICENSE</w:t>
      </w:r>
      <w:bookmarkStart w:id="2" w:name="_ou6mmxtecjws" w:colFirst="0" w:colLast="0"/>
      <w:bookmarkEnd w:id="2"/>
      <w:r w:rsidR="005648CC" w:rsidRPr="006956B6">
        <w:rPr>
          <w:rFonts w:ascii="Calibri" w:hAnsi="Calibri" w:cs="Calibri"/>
          <w:b/>
          <w:sz w:val="24"/>
          <w:szCs w:val="24"/>
          <w:u w:val="single"/>
        </w:rPr>
        <w:t>:</w:t>
      </w:r>
      <w:r w:rsidR="009556F4">
        <w:rPr>
          <w:rFonts w:ascii="Calibri" w:hAnsi="Calibri" w:cs="Calibri"/>
          <w:sz w:val="24"/>
          <w:szCs w:val="24"/>
        </w:rPr>
        <w:br/>
      </w:r>
      <w:r w:rsidR="00CF1794" w:rsidRPr="009556F4">
        <w:rPr>
          <w:rFonts w:ascii="Calibri" w:hAnsi="Calibri" w:cs="Calibri"/>
          <w:sz w:val="23"/>
          <w:szCs w:val="23"/>
        </w:rPr>
        <w:t xml:space="preserve">Pet licenses are renewable every year for $10.00. Licensing helps to identify your pet in case it becomes lost. </w:t>
      </w:r>
      <w:r w:rsidR="005648CC" w:rsidRPr="009556F4">
        <w:rPr>
          <w:rFonts w:ascii="Calibri" w:hAnsi="Calibri" w:cs="Calibri"/>
          <w:sz w:val="23"/>
          <w:szCs w:val="23"/>
        </w:rPr>
        <w:t>Always keep your pet on your property. When walking your dog, have them on a leash, carry a waste bag and pick up after your dog to keep our community safe and clean. Be a responsible pet owner.</w:t>
      </w:r>
    </w:p>
    <w:p w:rsidR="006F63D5" w:rsidRPr="009556F4" w:rsidRDefault="00617A34" w:rsidP="006F63D5">
      <w:pPr>
        <w:rPr>
          <w:rFonts w:ascii="Calibri" w:hAnsi="Calibri" w:cs="Calibri"/>
          <w:b/>
          <w:sz w:val="24"/>
          <w:szCs w:val="24"/>
          <w:u w:val="single"/>
        </w:rPr>
      </w:pPr>
      <w:r w:rsidRPr="006956B6">
        <w:rPr>
          <w:rFonts w:ascii="Calibri" w:hAnsi="Calibri" w:cs="Calibri"/>
          <w:b/>
          <w:sz w:val="24"/>
          <w:szCs w:val="24"/>
          <w:u w:val="single"/>
        </w:rPr>
        <w:t>SNOWMOBILE OPERATION</w:t>
      </w:r>
      <w:r w:rsidR="009556F4">
        <w:rPr>
          <w:rFonts w:ascii="Calibri" w:hAnsi="Calibri" w:cs="Calibri"/>
          <w:b/>
          <w:sz w:val="24"/>
          <w:szCs w:val="24"/>
          <w:u w:val="single"/>
        </w:rPr>
        <w:br/>
      </w:r>
      <w:r w:rsidR="00037574" w:rsidRPr="009556F4">
        <w:rPr>
          <w:rFonts w:ascii="Calibri" w:hAnsi="Calibri" w:cs="Calibri"/>
          <w:sz w:val="23"/>
          <w:szCs w:val="23"/>
        </w:rPr>
        <w:t xml:space="preserve">Bylaw No. 3-95 states that “It shall be lawful to operate a snowmobile at a speed </w:t>
      </w:r>
      <w:r w:rsidR="00037574" w:rsidRPr="009556F4">
        <w:rPr>
          <w:rFonts w:ascii="Calibri" w:hAnsi="Calibri" w:cs="Calibri"/>
          <w:b/>
          <w:sz w:val="23"/>
          <w:szCs w:val="23"/>
        </w:rPr>
        <w:t>no greater</w:t>
      </w:r>
      <w:r w:rsidR="00037574" w:rsidRPr="009556F4">
        <w:rPr>
          <w:rFonts w:ascii="Calibri" w:hAnsi="Calibri" w:cs="Calibri"/>
          <w:sz w:val="23"/>
          <w:szCs w:val="23"/>
        </w:rPr>
        <w:t xml:space="preserve"> </w:t>
      </w:r>
      <w:r w:rsidR="00037574" w:rsidRPr="009556F4">
        <w:rPr>
          <w:rFonts w:ascii="Calibri" w:hAnsi="Calibri" w:cs="Calibri"/>
          <w:b/>
          <w:sz w:val="23"/>
          <w:szCs w:val="23"/>
        </w:rPr>
        <w:t>than 40 km/h</w:t>
      </w:r>
      <w:r w:rsidR="00037574" w:rsidRPr="009556F4">
        <w:rPr>
          <w:rFonts w:ascii="Calibri" w:hAnsi="Calibri" w:cs="Calibri"/>
          <w:sz w:val="23"/>
          <w:szCs w:val="23"/>
        </w:rPr>
        <w:t xml:space="preserve"> and in accordance with Highway Traffic Laws within the limits of the Village.</w:t>
      </w:r>
      <w:r w:rsidR="009A6719" w:rsidRPr="009556F4">
        <w:rPr>
          <w:rFonts w:ascii="Calibri" w:hAnsi="Calibri" w:cs="Calibri"/>
          <w:sz w:val="23"/>
          <w:szCs w:val="23"/>
        </w:rPr>
        <w:t xml:space="preserve"> If you witness someone unlawfully operating the snowmobile please contact the RCMP at 306-6822535.</w:t>
      </w:r>
      <w:r w:rsidR="006F63D5" w:rsidRPr="009556F4">
        <w:rPr>
          <w:rFonts w:ascii="Calibri" w:hAnsi="Calibri" w:cs="Calibri"/>
          <w:sz w:val="23"/>
          <w:szCs w:val="23"/>
        </w:rPr>
        <w:t xml:space="preserve"> </w:t>
      </w:r>
      <w:r w:rsidR="006F63D5" w:rsidRPr="009556F4">
        <w:rPr>
          <w:rFonts w:ascii="Calibri" w:hAnsi="Calibri" w:cs="Calibri"/>
          <w:sz w:val="23"/>
          <w:szCs w:val="23"/>
        </w:rPr>
        <w:br/>
      </w:r>
      <w:r w:rsidR="00790B44" w:rsidRPr="009556F4">
        <w:rPr>
          <w:rFonts w:ascii="Calibri" w:hAnsi="Calibri" w:cs="Calibri"/>
          <w:sz w:val="23"/>
          <w:szCs w:val="23"/>
          <w:u w:val="single"/>
        </w:rPr>
        <w:t>For more information about snow</w:t>
      </w:r>
      <w:r w:rsidR="00CF1D83" w:rsidRPr="009556F4">
        <w:rPr>
          <w:rFonts w:ascii="Calibri" w:hAnsi="Calibri" w:cs="Calibri"/>
          <w:sz w:val="23"/>
          <w:szCs w:val="23"/>
          <w:u w:val="single"/>
        </w:rPr>
        <w:t>mobile</w:t>
      </w:r>
      <w:r w:rsidR="006D4C10" w:rsidRPr="009556F4">
        <w:rPr>
          <w:rFonts w:ascii="Calibri" w:hAnsi="Calibri" w:cs="Calibri"/>
          <w:sz w:val="23"/>
          <w:szCs w:val="23"/>
          <w:u w:val="single"/>
        </w:rPr>
        <w:t xml:space="preserve"> operation visit </w:t>
      </w:r>
      <w:r w:rsidR="006D4C10" w:rsidRPr="009556F4">
        <w:rPr>
          <w:rFonts w:ascii="Calibri" w:hAnsi="Calibri" w:cs="Calibri"/>
          <w:i/>
          <w:sz w:val="23"/>
          <w:szCs w:val="23"/>
          <w:u w:val="single"/>
        </w:rPr>
        <w:t>The Snowmobile Act</w:t>
      </w:r>
      <w:r w:rsidR="006D4C10" w:rsidRPr="009556F4">
        <w:rPr>
          <w:rFonts w:ascii="Calibri" w:hAnsi="Calibri" w:cs="Calibri"/>
          <w:sz w:val="23"/>
          <w:szCs w:val="23"/>
          <w:u w:val="single"/>
        </w:rPr>
        <w:t xml:space="preserve"> or Snowmobiling in Saskatchewan Handbook online.</w:t>
      </w:r>
    </w:p>
    <w:p w:rsidR="00756B48" w:rsidRPr="009556F4" w:rsidRDefault="008B299A" w:rsidP="00756B48">
      <w:pPr>
        <w:rPr>
          <w:rFonts w:ascii="Calibri" w:hAnsi="Calibri" w:cs="Calibri"/>
          <w:sz w:val="23"/>
          <w:szCs w:val="23"/>
        </w:rPr>
      </w:pPr>
      <w:r w:rsidRPr="009556F4">
        <w:rPr>
          <w:rFonts w:ascii="Calibri" w:hAnsi="Calibri" w:cs="Calibri"/>
          <w:sz w:val="23"/>
          <w:szCs w:val="23"/>
        </w:rPr>
        <w:t xml:space="preserve">Please </w:t>
      </w:r>
      <w:r w:rsidR="004F4CDE" w:rsidRPr="009556F4">
        <w:rPr>
          <w:rFonts w:ascii="Calibri" w:hAnsi="Calibri" w:cs="Calibri"/>
          <w:sz w:val="23"/>
          <w:szCs w:val="23"/>
        </w:rPr>
        <w:t>like</w:t>
      </w:r>
      <w:r w:rsidRPr="009556F4">
        <w:rPr>
          <w:rFonts w:ascii="Calibri" w:hAnsi="Calibri" w:cs="Calibri"/>
          <w:sz w:val="23"/>
          <w:szCs w:val="23"/>
        </w:rPr>
        <w:t xml:space="preserve"> and </w:t>
      </w:r>
      <w:r w:rsidR="004F4CDE" w:rsidRPr="009556F4">
        <w:rPr>
          <w:rFonts w:ascii="Calibri" w:hAnsi="Calibri" w:cs="Calibri"/>
          <w:sz w:val="23"/>
          <w:szCs w:val="23"/>
        </w:rPr>
        <w:t>follow</w:t>
      </w:r>
      <w:r w:rsidRPr="009556F4">
        <w:rPr>
          <w:rFonts w:ascii="Calibri" w:hAnsi="Calibri" w:cs="Calibri"/>
          <w:sz w:val="23"/>
          <w:szCs w:val="23"/>
        </w:rPr>
        <w:t xml:space="preserve"> </w:t>
      </w:r>
      <w:r w:rsidR="00595EBE" w:rsidRPr="009556F4">
        <w:rPr>
          <w:rFonts w:ascii="Calibri" w:hAnsi="Calibri" w:cs="Calibri"/>
          <w:sz w:val="23"/>
          <w:szCs w:val="23"/>
        </w:rPr>
        <w:t xml:space="preserve">the </w:t>
      </w:r>
      <w:r w:rsidRPr="009556F4">
        <w:rPr>
          <w:rFonts w:ascii="Calibri" w:hAnsi="Calibri" w:cs="Calibri"/>
          <w:sz w:val="23"/>
          <w:szCs w:val="23"/>
        </w:rPr>
        <w:t xml:space="preserve">Village of Lake </w:t>
      </w:r>
      <w:r w:rsidR="00191BBD" w:rsidRPr="009556F4">
        <w:rPr>
          <w:rFonts w:ascii="Calibri" w:hAnsi="Calibri" w:cs="Calibri"/>
          <w:sz w:val="23"/>
          <w:szCs w:val="23"/>
        </w:rPr>
        <w:t>Lenore's</w:t>
      </w:r>
      <w:r w:rsidRPr="009556F4">
        <w:rPr>
          <w:rFonts w:ascii="Calibri" w:hAnsi="Calibri" w:cs="Calibri"/>
          <w:sz w:val="23"/>
          <w:szCs w:val="23"/>
        </w:rPr>
        <w:t xml:space="preserve"> Facebook page to stay up to date on the </w:t>
      </w:r>
      <w:r w:rsidR="00595EBE" w:rsidRPr="009556F4">
        <w:rPr>
          <w:rFonts w:ascii="Calibri" w:hAnsi="Calibri" w:cs="Calibri"/>
          <w:sz w:val="23"/>
          <w:szCs w:val="23"/>
        </w:rPr>
        <w:t>Village’s</w:t>
      </w:r>
      <w:r w:rsidRPr="009556F4">
        <w:rPr>
          <w:rFonts w:ascii="Calibri" w:hAnsi="Calibri" w:cs="Calibri"/>
          <w:sz w:val="23"/>
          <w:szCs w:val="23"/>
        </w:rPr>
        <w:t xml:space="preserve"> upcoming events, news, announcements</w:t>
      </w:r>
      <w:r w:rsidR="00595EBE" w:rsidRPr="009556F4">
        <w:rPr>
          <w:rFonts w:ascii="Calibri" w:hAnsi="Calibri" w:cs="Calibri"/>
          <w:sz w:val="23"/>
          <w:szCs w:val="23"/>
        </w:rPr>
        <w:t xml:space="preserve"> and more.</w:t>
      </w:r>
      <w:r w:rsidR="00C010D4" w:rsidRPr="009556F4">
        <w:rPr>
          <w:rFonts w:ascii="Calibri" w:hAnsi="Calibri" w:cs="Calibri"/>
          <w:sz w:val="23"/>
          <w:szCs w:val="23"/>
        </w:rPr>
        <w:br/>
      </w:r>
      <w:r w:rsidR="00756B48" w:rsidRPr="009556F4">
        <w:rPr>
          <w:rFonts w:ascii="Calibri" w:hAnsi="Calibri" w:cs="Calibri"/>
          <w:sz w:val="23"/>
          <w:szCs w:val="23"/>
        </w:rPr>
        <w:t>UPDATED BYLAWS AND POLICIES ARE POSTED ON OUR WEBSITE</w:t>
      </w:r>
      <w:r w:rsidR="00AD1C0A" w:rsidRPr="009556F4">
        <w:rPr>
          <w:rFonts w:ascii="Calibri" w:hAnsi="Calibri" w:cs="Calibri"/>
          <w:sz w:val="23"/>
          <w:szCs w:val="23"/>
        </w:rPr>
        <w:br/>
      </w:r>
      <w:r w:rsidR="00756B48" w:rsidRPr="009556F4">
        <w:rPr>
          <w:rFonts w:ascii="Calibri" w:hAnsi="Calibri" w:cs="Calibri"/>
          <w:sz w:val="23"/>
          <w:szCs w:val="23"/>
        </w:rPr>
        <w:t>VISIT www.villageoflakelenore</w:t>
      </w:r>
    </w:p>
    <w:p w:rsidR="00FC2E32" w:rsidRPr="009556F4" w:rsidRDefault="00756B48" w:rsidP="00756B48">
      <w:pPr>
        <w:rPr>
          <w:rFonts w:ascii="Calibri" w:hAnsi="Calibri" w:cs="Calibri"/>
          <w:sz w:val="23"/>
          <w:szCs w:val="23"/>
        </w:rPr>
      </w:pPr>
      <w:r w:rsidRPr="009556F4">
        <w:rPr>
          <w:rFonts w:ascii="Calibri" w:hAnsi="Calibri" w:cs="Calibri"/>
          <w:sz w:val="23"/>
          <w:szCs w:val="23"/>
        </w:rPr>
        <w:t xml:space="preserve">Any concerns, suggestions, </w:t>
      </w:r>
      <w:r w:rsidR="00AC4874" w:rsidRPr="009556F4">
        <w:rPr>
          <w:rFonts w:ascii="Calibri" w:hAnsi="Calibri" w:cs="Calibri"/>
          <w:sz w:val="23"/>
          <w:szCs w:val="23"/>
        </w:rPr>
        <w:t xml:space="preserve">or </w:t>
      </w:r>
      <w:r w:rsidRPr="009556F4">
        <w:rPr>
          <w:rFonts w:ascii="Calibri" w:hAnsi="Calibri" w:cs="Calibri"/>
          <w:sz w:val="23"/>
          <w:szCs w:val="23"/>
        </w:rPr>
        <w:t>questions FEEL FREE to contact the Village Office at 368-2344 or contact the Village Council. We will be happy to hear from you.</w:t>
      </w:r>
    </w:p>
    <w:p w:rsidR="00756B48" w:rsidRPr="006956B6" w:rsidRDefault="008B299A" w:rsidP="008B299A">
      <w:pPr>
        <w:rPr>
          <w:rFonts w:ascii="Calibri" w:hAnsi="Calibri" w:cs="Calibri"/>
          <w:b/>
          <w:sz w:val="24"/>
          <w:szCs w:val="24"/>
        </w:rPr>
      </w:pPr>
      <w:r w:rsidRPr="006956B6">
        <w:rPr>
          <w:rFonts w:ascii="Calibri" w:hAnsi="Calibri" w:cs="Calibri"/>
          <w:b/>
          <w:sz w:val="24"/>
          <w:szCs w:val="24"/>
        </w:rPr>
        <w:t xml:space="preserve">       </w:t>
      </w:r>
      <w:r w:rsidR="006956B6">
        <w:rPr>
          <w:rFonts w:ascii="Calibri" w:hAnsi="Calibri" w:cs="Calibri"/>
          <w:b/>
          <w:sz w:val="24"/>
          <w:szCs w:val="24"/>
        </w:rPr>
        <w:t xml:space="preserve">                </w:t>
      </w:r>
      <w:r w:rsidRPr="006956B6">
        <w:rPr>
          <w:rFonts w:ascii="Calibri" w:hAnsi="Calibri" w:cs="Calibri"/>
          <w:b/>
          <w:sz w:val="24"/>
          <w:szCs w:val="24"/>
        </w:rPr>
        <w:t xml:space="preserve">        </w:t>
      </w:r>
      <w:r w:rsidR="006956B6">
        <w:rPr>
          <w:rFonts w:ascii="Calibri" w:hAnsi="Calibri" w:cs="Calibri"/>
          <w:b/>
          <w:sz w:val="24"/>
          <w:szCs w:val="24"/>
        </w:rPr>
        <w:t xml:space="preserve">     </w:t>
      </w:r>
      <w:r w:rsidR="00756B48" w:rsidRPr="006956B6">
        <w:rPr>
          <w:rFonts w:ascii="Calibri" w:hAnsi="Calibri" w:cs="Calibri"/>
          <w:b/>
          <w:sz w:val="24"/>
          <w:szCs w:val="24"/>
        </w:rPr>
        <w:t>SEASON’S GREETINGS and WARM WISHES FOR THE COMING YEAR</w:t>
      </w:r>
      <w:r w:rsidRPr="006956B6">
        <w:rPr>
          <w:rFonts w:ascii="Calibri" w:hAnsi="Calibri" w:cs="Calibri"/>
          <w:b/>
          <w:sz w:val="24"/>
          <w:szCs w:val="24"/>
        </w:rPr>
        <w:t>S</w:t>
      </w:r>
      <w:r w:rsidRPr="006956B6">
        <w:rPr>
          <w:rFonts w:ascii="Calibri" w:hAnsi="Calibri" w:cs="Calibri"/>
          <w:b/>
          <w:sz w:val="24"/>
          <w:szCs w:val="24"/>
        </w:rPr>
        <w:br/>
        <w:t xml:space="preserve">                       </w:t>
      </w:r>
      <w:r w:rsidR="006956B6">
        <w:rPr>
          <w:rFonts w:ascii="Calibri" w:hAnsi="Calibri" w:cs="Calibri"/>
          <w:b/>
          <w:sz w:val="24"/>
          <w:szCs w:val="24"/>
        </w:rPr>
        <w:t xml:space="preserve">                    </w:t>
      </w:r>
      <w:r w:rsidRPr="006956B6">
        <w:rPr>
          <w:rFonts w:ascii="Calibri" w:hAnsi="Calibri" w:cs="Calibri"/>
          <w:b/>
          <w:sz w:val="24"/>
          <w:szCs w:val="24"/>
        </w:rPr>
        <w:t xml:space="preserve">       </w:t>
      </w:r>
      <w:r w:rsidR="00756B48" w:rsidRPr="006956B6">
        <w:rPr>
          <w:rFonts w:ascii="Calibri" w:hAnsi="Calibri" w:cs="Calibri"/>
          <w:b/>
          <w:sz w:val="24"/>
          <w:szCs w:val="24"/>
        </w:rPr>
        <w:t>From the Village of Lake Lenore Council and Staff!!</w:t>
      </w:r>
    </w:p>
    <w:p w:rsidR="00023720" w:rsidRPr="00756B48" w:rsidRDefault="00892E17" w:rsidP="00D057F2">
      <w:pPr>
        <w:rPr>
          <w:i/>
        </w:rPr>
      </w:pPr>
      <w:r w:rsidRPr="00756B48">
        <w:rPr>
          <w:sz w:val="24"/>
          <w:szCs w:val="24"/>
        </w:rPr>
        <w:lastRenderedPageBreak/>
        <w:br/>
      </w:r>
    </w:p>
    <w:p w:rsidR="00A82319" w:rsidRPr="00756B48" w:rsidRDefault="00A82319" w:rsidP="00613792">
      <w:pPr>
        <w:rPr>
          <w:noProof/>
        </w:rPr>
      </w:pPr>
    </w:p>
    <w:p w:rsidR="00575E98" w:rsidRPr="00756B48" w:rsidRDefault="00575E98">
      <w:pPr>
        <w:rPr>
          <w:noProof/>
        </w:rPr>
      </w:pPr>
    </w:p>
    <w:p w:rsidR="00A82319" w:rsidRPr="00756B48" w:rsidRDefault="00A82319" w:rsidP="00575E98">
      <w:pPr>
        <w:pStyle w:val="Heading1"/>
        <w:rPr>
          <w:rFonts w:asciiTheme="minorHAnsi" w:hAnsiTheme="minorHAnsi"/>
          <w:noProof/>
        </w:rPr>
      </w:pPr>
    </w:p>
    <w:sectPr w:rsidR="00A82319" w:rsidRPr="00756B48">
      <w:pgSz w:w="12240" w:h="15840"/>
      <w:pgMar w:top="79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09BA" w:rsidRDefault="00BF09BA">
      <w:pPr>
        <w:spacing w:after="0" w:line="240" w:lineRule="auto"/>
      </w:pPr>
      <w:r>
        <w:separator/>
      </w:r>
    </w:p>
  </w:endnote>
  <w:endnote w:type="continuationSeparator" w:id="0">
    <w:p w:rsidR="00BF09BA" w:rsidRDefault="00BF0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09BA" w:rsidRDefault="00BF09BA">
      <w:pPr>
        <w:spacing w:after="0" w:line="240" w:lineRule="auto"/>
      </w:pPr>
      <w:r>
        <w:separator/>
      </w:r>
    </w:p>
  </w:footnote>
  <w:footnote w:type="continuationSeparator" w:id="0">
    <w:p w:rsidR="00BF09BA" w:rsidRDefault="00BF0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D3B5F"/>
    <w:multiLevelType w:val="hybridMultilevel"/>
    <w:tmpl w:val="B8924C50"/>
    <w:lvl w:ilvl="0" w:tplc="10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0043E5D"/>
    <w:multiLevelType w:val="hybridMultilevel"/>
    <w:tmpl w:val="773CB008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F2"/>
    <w:rsid w:val="00004A9F"/>
    <w:rsid w:val="00023720"/>
    <w:rsid w:val="00037574"/>
    <w:rsid w:val="000511E6"/>
    <w:rsid w:val="000936D9"/>
    <w:rsid w:val="00093F4E"/>
    <w:rsid w:val="00094768"/>
    <w:rsid w:val="000A1B93"/>
    <w:rsid w:val="000A1EAE"/>
    <w:rsid w:val="000A3619"/>
    <w:rsid w:val="000B6D31"/>
    <w:rsid w:val="000D03C5"/>
    <w:rsid w:val="000D5A9B"/>
    <w:rsid w:val="00101CFE"/>
    <w:rsid w:val="0018070B"/>
    <w:rsid w:val="00191BBD"/>
    <w:rsid w:val="001B1D0B"/>
    <w:rsid w:val="001E4582"/>
    <w:rsid w:val="001E54D7"/>
    <w:rsid w:val="001F5551"/>
    <w:rsid w:val="002015B7"/>
    <w:rsid w:val="00217877"/>
    <w:rsid w:val="00220097"/>
    <w:rsid w:val="00257736"/>
    <w:rsid w:val="00257D4C"/>
    <w:rsid w:val="002A0B8B"/>
    <w:rsid w:val="002B211A"/>
    <w:rsid w:val="002B6356"/>
    <w:rsid w:val="002F02D8"/>
    <w:rsid w:val="0030092A"/>
    <w:rsid w:val="00301222"/>
    <w:rsid w:val="003322B9"/>
    <w:rsid w:val="0034175F"/>
    <w:rsid w:val="00362F72"/>
    <w:rsid w:val="003869F5"/>
    <w:rsid w:val="00421891"/>
    <w:rsid w:val="0049213F"/>
    <w:rsid w:val="00492FE0"/>
    <w:rsid w:val="00493320"/>
    <w:rsid w:val="004A6877"/>
    <w:rsid w:val="004B5084"/>
    <w:rsid w:val="004D02CE"/>
    <w:rsid w:val="004F4CDE"/>
    <w:rsid w:val="00514295"/>
    <w:rsid w:val="00525E96"/>
    <w:rsid w:val="005648CC"/>
    <w:rsid w:val="0057462A"/>
    <w:rsid w:val="00575E98"/>
    <w:rsid w:val="005835AF"/>
    <w:rsid w:val="00595EBE"/>
    <w:rsid w:val="005A21DF"/>
    <w:rsid w:val="005A755C"/>
    <w:rsid w:val="005E78DF"/>
    <w:rsid w:val="0061191D"/>
    <w:rsid w:val="00613792"/>
    <w:rsid w:val="00617A34"/>
    <w:rsid w:val="00644220"/>
    <w:rsid w:val="00656885"/>
    <w:rsid w:val="0068152C"/>
    <w:rsid w:val="006956B6"/>
    <w:rsid w:val="00696CC5"/>
    <w:rsid w:val="0069703B"/>
    <w:rsid w:val="006A667D"/>
    <w:rsid w:val="006D4C10"/>
    <w:rsid w:val="006F63D5"/>
    <w:rsid w:val="00713E12"/>
    <w:rsid w:val="007144A3"/>
    <w:rsid w:val="00714DF1"/>
    <w:rsid w:val="00743DC7"/>
    <w:rsid w:val="007440D1"/>
    <w:rsid w:val="00756B48"/>
    <w:rsid w:val="00790B44"/>
    <w:rsid w:val="007B5041"/>
    <w:rsid w:val="007D70B1"/>
    <w:rsid w:val="007E7F79"/>
    <w:rsid w:val="00842452"/>
    <w:rsid w:val="00892E17"/>
    <w:rsid w:val="008956E6"/>
    <w:rsid w:val="00897A0D"/>
    <w:rsid w:val="008A4A5D"/>
    <w:rsid w:val="008B2781"/>
    <w:rsid w:val="008B299A"/>
    <w:rsid w:val="008C13D5"/>
    <w:rsid w:val="008D6784"/>
    <w:rsid w:val="00927A4D"/>
    <w:rsid w:val="00943D97"/>
    <w:rsid w:val="009556F4"/>
    <w:rsid w:val="0096299C"/>
    <w:rsid w:val="009A6719"/>
    <w:rsid w:val="009A6A84"/>
    <w:rsid w:val="009B5CE1"/>
    <w:rsid w:val="009D560F"/>
    <w:rsid w:val="009F1938"/>
    <w:rsid w:val="009F1DE8"/>
    <w:rsid w:val="009F2E9D"/>
    <w:rsid w:val="009F3CFA"/>
    <w:rsid w:val="00A0434E"/>
    <w:rsid w:val="00A045B7"/>
    <w:rsid w:val="00A3160E"/>
    <w:rsid w:val="00A33571"/>
    <w:rsid w:val="00A33E6A"/>
    <w:rsid w:val="00A7107A"/>
    <w:rsid w:val="00A82319"/>
    <w:rsid w:val="00A87FD9"/>
    <w:rsid w:val="00AA1CE5"/>
    <w:rsid w:val="00AC4874"/>
    <w:rsid w:val="00AD1C0A"/>
    <w:rsid w:val="00AD51D0"/>
    <w:rsid w:val="00AE078A"/>
    <w:rsid w:val="00AF04CD"/>
    <w:rsid w:val="00AF2E15"/>
    <w:rsid w:val="00B0247A"/>
    <w:rsid w:val="00B02AC3"/>
    <w:rsid w:val="00B13F9F"/>
    <w:rsid w:val="00B224A9"/>
    <w:rsid w:val="00B376A6"/>
    <w:rsid w:val="00B41C2B"/>
    <w:rsid w:val="00BA2B3E"/>
    <w:rsid w:val="00BD3F69"/>
    <w:rsid w:val="00BF09BA"/>
    <w:rsid w:val="00BF0EF8"/>
    <w:rsid w:val="00C010D4"/>
    <w:rsid w:val="00C02DF7"/>
    <w:rsid w:val="00C35CCC"/>
    <w:rsid w:val="00C467CA"/>
    <w:rsid w:val="00C63C35"/>
    <w:rsid w:val="00C66B16"/>
    <w:rsid w:val="00C725BE"/>
    <w:rsid w:val="00CA4C99"/>
    <w:rsid w:val="00CB5FEF"/>
    <w:rsid w:val="00CB7F34"/>
    <w:rsid w:val="00CD0EEE"/>
    <w:rsid w:val="00CE0BD9"/>
    <w:rsid w:val="00CF1794"/>
    <w:rsid w:val="00CF1D83"/>
    <w:rsid w:val="00D00B87"/>
    <w:rsid w:val="00D0320B"/>
    <w:rsid w:val="00D057F2"/>
    <w:rsid w:val="00D452BF"/>
    <w:rsid w:val="00D458DD"/>
    <w:rsid w:val="00D538A8"/>
    <w:rsid w:val="00D56C0C"/>
    <w:rsid w:val="00D9119A"/>
    <w:rsid w:val="00DC7A73"/>
    <w:rsid w:val="00DD5362"/>
    <w:rsid w:val="00DF3E2C"/>
    <w:rsid w:val="00E472E9"/>
    <w:rsid w:val="00E54A7B"/>
    <w:rsid w:val="00E560EF"/>
    <w:rsid w:val="00EA32C2"/>
    <w:rsid w:val="00ED453A"/>
    <w:rsid w:val="00F15247"/>
    <w:rsid w:val="00F41B85"/>
    <w:rsid w:val="00F57040"/>
    <w:rsid w:val="00F6775E"/>
    <w:rsid w:val="00F84C0E"/>
    <w:rsid w:val="00FA2EFB"/>
    <w:rsid w:val="00FB5AFF"/>
    <w:rsid w:val="00FC2E32"/>
    <w:rsid w:val="00FF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23EC2A"/>
  <w15:chartTrackingRefBased/>
  <w15:docId w15:val="{317B2D70-1323-407A-A83B-47CC3E938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729928" w:themeColor="accent1" w:themeShade="BF"/>
      <w:sz w:val="24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729928" w:themeColor="accent1" w:themeShade="BF"/>
      <w:sz w:val="24"/>
    </w:rPr>
  </w:style>
  <w:style w:type="paragraph" w:styleId="Heading3">
    <w:name w:val="heading 3"/>
    <w:basedOn w:val="Normal"/>
    <w:next w:val="Normal"/>
    <w:link w:val="Heading3Char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29928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link w:val="TitleChar"/>
    <w:uiPriority w:val="10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Subtitle">
    <w:name w:val="Subtitle"/>
    <w:basedOn w:val="Normal"/>
    <w:link w:val="SubtitleChar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b/>
      <w:bCs/>
      <w:caps/>
      <w:color w:val="729928" w:themeColor="accent1" w:themeShade="BF"/>
      <w:sz w:val="24"/>
    </w:rPr>
  </w:style>
  <w:style w:type="paragraph" w:customStyle="1" w:styleId="BlockHeading">
    <w:name w:val="Block Heading"/>
    <w:basedOn w:val="Normal"/>
    <w:next w:val="BlockText"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styleId="Caption">
    <w:name w:val="caption"/>
    <w:basedOn w:val="Normal"/>
    <w:next w:val="Normal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8"/>
    </w:rPr>
  </w:style>
  <w:style w:type="paragraph" w:styleId="BlockText">
    <w:name w:val="Block Text"/>
    <w:basedOn w:val="Normal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color w:val="729928" w:themeColor="accent1" w:themeShade="BF"/>
      <w:sz w:val="24"/>
    </w:rPr>
  </w:style>
  <w:style w:type="character" w:customStyle="1" w:styleId="Heading3Char">
    <w:name w:val="Heading 3 Char"/>
    <w:basedOn w:val="DefaultParagraphFont"/>
    <w:link w:val="Heading3"/>
    <w:uiPriority w:val="3"/>
    <w:rPr>
      <w:b/>
      <w:bCs/>
    </w:rPr>
  </w:style>
  <w:style w:type="paragraph" w:styleId="Quote">
    <w:name w:val="Quote"/>
    <w:basedOn w:val="Normal"/>
    <w:next w:val="Normal"/>
    <w:link w:val="QuoteChar"/>
    <w:uiPriority w:val="3"/>
    <w:qFormat/>
    <w:pPr>
      <w:pBdr>
        <w:top w:val="single" w:sz="6" w:space="4" w:color="729928" w:themeColor="accent1" w:themeShade="BF"/>
        <w:bottom w:val="single" w:sz="6" w:space="4" w:color="729928" w:themeColor="accent1" w:themeShade="BF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3"/>
    <w:rPr>
      <w:i/>
      <w:iCs/>
      <w:sz w:val="28"/>
    </w:rPr>
  </w:style>
  <w:style w:type="character" w:customStyle="1" w:styleId="Heading4Char">
    <w:name w:val="Heading 4 Char"/>
    <w:basedOn w:val="DefaultParagraphFont"/>
    <w:link w:val="Heading4"/>
    <w:uiPriority w:val="3"/>
    <w:semiHidden/>
    <w:rPr>
      <w:rFonts w:asciiTheme="majorHAnsi" w:eastAsiaTheme="majorEastAsia" w:hAnsiTheme="majorHAnsi" w:cstheme="majorBidi"/>
    </w:rPr>
  </w:style>
  <w:style w:type="paragraph" w:customStyle="1" w:styleId="ContactInfo">
    <w:name w:val="Contact Info"/>
    <w:basedOn w:val="Normal"/>
    <w:uiPriority w:val="5"/>
    <w:qFormat/>
    <w:pPr>
      <w:spacing w:after="0"/>
    </w:pPr>
  </w:style>
  <w:style w:type="paragraph" w:customStyle="1" w:styleId="ContactHeading">
    <w:name w:val="Contact Heading"/>
    <w:basedOn w:val="Normal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729928" w:themeColor="accent1" w:themeShade="BF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after="160" w:line="240" w:lineRule="auto"/>
    </w:pPr>
    <w:rPr>
      <w:color w:val="auto"/>
      <w:kern w:val="0"/>
      <w:lang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color w:val="auto"/>
      <w:kern w:val="0"/>
      <w:lang w:eastAsia="en-US"/>
      <w14:ligatures w14:val="none"/>
    </w:rPr>
  </w:style>
  <w:style w:type="paragraph" w:customStyle="1" w:styleId="Organization">
    <w:name w:val="Organization"/>
    <w:basedOn w:val="Normal"/>
    <w:uiPriority w:val="7"/>
    <w:qFormat/>
    <w:pPr>
      <w:spacing w:after="0"/>
    </w:pPr>
    <w:rPr>
      <w:rFonts w:asciiTheme="majorHAnsi" w:eastAsiaTheme="majorEastAsia" w:hAnsiTheme="majorHAnsi" w:cstheme="majorBidi"/>
      <w:b/>
      <w:bCs/>
      <w:caps/>
      <w:color w:val="729928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729928" w:themeColor="accent1" w:themeShade="BF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72992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729928" w:themeColor="accent1" w:themeShade="BF"/>
        <w:bottom w:val="single" w:sz="4" w:space="10" w:color="729928" w:themeColor="accent1" w:themeShade="BF"/>
      </w:pBdr>
      <w:spacing w:before="360" w:after="360"/>
      <w:ind w:left="864" w:right="864"/>
      <w:jc w:val="center"/>
    </w:pPr>
    <w:rPr>
      <w:i/>
      <w:iCs/>
      <w:color w:val="72992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72992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729928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ContactInfoBold">
    <w:name w:val="Contact Info Bold"/>
    <w:basedOn w:val="Normal"/>
    <w:uiPriority w:val="6"/>
    <w:qFormat/>
    <w:pPr>
      <w:spacing w:after="0"/>
    </w:pPr>
    <w:rPr>
      <w:b/>
      <w:noProof/>
    </w:rPr>
  </w:style>
  <w:style w:type="character" w:styleId="Hyperlink">
    <w:name w:val="Hyperlink"/>
    <w:basedOn w:val="DefaultParagraphFont"/>
    <w:uiPriority w:val="99"/>
    <w:unhideWhenUsed/>
    <w:rsid w:val="00D057F2"/>
    <w:rPr>
      <w:color w:val="EE7B0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57F2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5648CC"/>
    <w:pPr>
      <w:spacing w:after="0" w:line="240" w:lineRule="auto"/>
    </w:pPr>
    <w:rPr>
      <w:rFonts w:eastAsiaTheme="minorEastAsia"/>
      <w:color w:val="auto"/>
      <w:kern w:val="0"/>
      <w:sz w:val="22"/>
      <w:szCs w:val="22"/>
      <w:lang w:eastAsia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648CC"/>
    <w:rPr>
      <w:rFonts w:eastAsiaTheme="minorEastAsia"/>
      <w:color w:val="auto"/>
      <w:kern w:val="0"/>
      <w:sz w:val="22"/>
      <w:szCs w:val="22"/>
      <w:lang w:eastAsia="en-US"/>
      <w14:ligatures w14:val="none"/>
    </w:rPr>
  </w:style>
  <w:style w:type="paragraph" w:styleId="ListParagraph">
    <w:name w:val="List Paragraph"/>
    <w:basedOn w:val="Normal"/>
    <w:uiPriority w:val="34"/>
    <w:unhideWhenUsed/>
    <w:qFormat/>
    <w:rsid w:val="00301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kelenorevil@sasktel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akelenorevil@sasktel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kelenorevil@sasktel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00\AppData\Roaming\Microsoft\Templates\Company%20News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D42C1B12844D448AE048C7F7934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EAAD6-8369-4326-98FC-4DE36ECCE6C6}"/>
      </w:docPartPr>
      <w:docPartBody>
        <w:p w:rsidR="001D2F2A" w:rsidRDefault="00F930C0">
          <w:pPr>
            <w:pStyle w:val="3ED42C1B12844D448AE048C7F7934DB8"/>
          </w:pPr>
          <w:r>
            <w:t>Tap here to add a caption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C0"/>
    <w:rsid w:val="0009020C"/>
    <w:rsid w:val="000B1D06"/>
    <w:rsid w:val="001145CE"/>
    <w:rsid w:val="00137E0D"/>
    <w:rsid w:val="00146786"/>
    <w:rsid w:val="001D2F2A"/>
    <w:rsid w:val="00236981"/>
    <w:rsid w:val="00242E91"/>
    <w:rsid w:val="00285B7D"/>
    <w:rsid w:val="00295589"/>
    <w:rsid w:val="0033794A"/>
    <w:rsid w:val="00422CA2"/>
    <w:rsid w:val="00441690"/>
    <w:rsid w:val="0047629C"/>
    <w:rsid w:val="005165DA"/>
    <w:rsid w:val="00676A8A"/>
    <w:rsid w:val="006C5CF7"/>
    <w:rsid w:val="006E2394"/>
    <w:rsid w:val="007D2170"/>
    <w:rsid w:val="008653B7"/>
    <w:rsid w:val="008845A7"/>
    <w:rsid w:val="008857D8"/>
    <w:rsid w:val="008B7B70"/>
    <w:rsid w:val="0092549B"/>
    <w:rsid w:val="00966D64"/>
    <w:rsid w:val="009D4D68"/>
    <w:rsid w:val="00A15FDF"/>
    <w:rsid w:val="00C078B1"/>
    <w:rsid w:val="00C578AD"/>
    <w:rsid w:val="00CE3769"/>
    <w:rsid w:val="00DC19AA"/>
    <w:rsid w:val="00E5551F"/>
    <w:rsid w:val="00EE0F54"/>
    <w:rsid w:val="00F9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5A40501C1324F5CA298A2F6558B826F">
    <w:name w:val="15A40501C1324F5CA298A2F6558B826F"/>
  </w:style>
  <w:style w:type="paragraph" w:customStyle="1" w:styleId="DB4DA91B253D4E5F95F6C1E6F875FD6B">
    <w:name w:val="DB4DA91B253D4E5F95F6C1E6F875FD6B"/>
  </w:style>
  <w:style w:type="paragraph" w:customStyle="1" w:styleId="6F13A98667FB4F549A55BA3CA50DD78C">
    <w:name w:val="6F13A98667FB4F549A55BA3CA50DD78C"/>
  </w:style>
  <w:style w:type="paragraph" w:customStyle="1" w:styleId="366E62DDAFA64F4FA8D2ACBD19D89389">
    <w:name w:val="366E62DDAFA64F4FA8D2ACBD19D89389"/>
  </w:style>
  <w:style w:type="paragraph" w:customStyle="1" w:styleId="6952EC68055F4565941EE85476ABD644">
    <w:name w:val="6952EC68055F4565941EE85476ABD644"/>
  </w:style>
  <w:style w:type="paragraph" w:customStyle="1" w:styleId="8586F19599034B10B0A4960AC587E7FD">
    <w:name w:val="8586F19599034B10B0A4960AC587E7FD"/>
  </w:style>
  <w:style w:type="paragraph" w:customStyle="1" w:styleId="B67EEE6BF5B2441894CB9567BE4B5D5B">
    <w:name w:val="B67EEE6BF5B2441894CB9567BE4B5D5B"/>
  </w:style>
  <w:style w:type="paragraph" w:customStyle="1" w:styleId="0B5CDC57577E4398B37968FA3074A46B">
    <w:name w:val="0B5CDC57577E4398B37968FA3074A46B"/>
  </w:style>
  <w:style w:type="paragraph" w:customStyle="1" w:styleId="199E51CF469B4C8193DC41DEA5DFA971">
    <w:name w:val="199E51CF469B4C8193DC41DEA5DFA971"/>
  </w:style>
  <w:style w:type="paragraph" w:customStyle="1" w:styleId="4FEE0E48353241B08BC53352029BBE18">
    <w:name w:val="4FEE0E48353241B08BC53352029BBE18"/>
  </w:style>
  <w:style w:type="paragraph" w:customStyle="1" w:styleId="46D01091EB0843709AB3712A9CA50CF8">
    <w:name w:val="46D01091EB0843709AB3712A9CA50CF8"/>
  </w:style>
  <w:style w:type="paragraph" w:customStyle="1" w:styleId="CD69733373C84F2A8017E0C6A009BDEB">
    <w:name w:val="CD69733373C84F2A8017E0C6A009BDEB"/>
  </w:style>
  <w:style w:type="paragraph" w:customStyle="1" w:styleId="D8384B639F7D411999A22F9539C85251">
    <w:name w:val="D8384B639F7D411999A22F9539C85251"/>
  </w:style>
  <w:style w:type="paragraph" w:customStyle="1" w:styleId="227EE10865B8458AB722AA587FA1C794">
    <w:name w:val="227EE10865B8458AB722AA587FA1C794"/>
  </w:style>
  <w:style w:type="paragraph" w:customStyle="1" w:styleId="492256EE3ED14E38B1D0A66A8F990C00">
    <w:name w:val="492256EE3ED14E38B1D0A66A8F990C00"/>
  </w:style>
  <w:style w:type="paragraph" w:customStyle="1" w:styleId="450C1A91BBE246A1BCFE9675F7E9B5E9">
    <w:name w:val="450C1A91BBE246A1BCFE9675F7E9B5E9"/>
  </w:style>
  <w:style w:type="paragraph" w:customStyle="1" w:styleId="CA5EF9A5FCB84C2FA4B6C44EA19B488E">
    <w:name w:val="CA5EF9A5FCB84C2FA4B6C44EA19B488E"/>
  </w:style>
  <w:style w:type="paragraph" w:customStyle="1" w:styleId="03BC2D14EC084EF09E40E578D3421BE8">
    <w:name w:val="03BC2D14EC084EF09E40E578D3421BE8"/>
  </w:style>
  <w:style w:type="paragraph" w:styleId="BlockText">
    <w:name w:val="Block Text"/>
    <w:basedOn w:val="Normal"/>
    <w:uiPriority w:val="3"/>
    <w:unhideWhenUsed/>
    <w:qFormat/>
    <w:pPr>
      <w:spacing w:after="180" w:line="312" w:lineRule="auto"/>
      <w:ind w:left="288" w:right="288"/>
    </w:pPr>
    <w:rPr>
      <w:rFonts w:eastAsiaTheme="minorHAnsi"/>
      <w:color w:val="FFFFFF" w:themeColor="background1"/>
      <w:kern w:val="2"/>
      <w:szCs w:val="20"/>
      <w:lang w:val="en-US" w:eastAsia="ja-JP"/>
      <w14:ligatures w14:val="standard"/>
    </w:rPr>
  </w:style>
  <w:style w:type="paragraph" w:customStyle="1" w:styleId="5A119576ADE0483090637CD2462A9436">
    <w:name w:val="5A119576ADE0483090637CD2462A9436"/>
  </w:style>
  <w:style w:type="paragraph" w:customStyle="1" w:styleId="3ED42C1B12844D448AE048C7F7934DB8">
    <w:name w:val="3ED42C1B12844D448AE048C7F7934D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Company Newsletter.dotx</Template>
  <TotalTime>463</TotalTime>
  <Pages>1</Pages>
  <Words>783</Words>
  <Characters>3947</Characters>
  <Application>Microsoft Office Word</Application>
  <DocSecurity>0</DocSecurity>
  <Lines>70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U00</dc:creator>
  <cp:keywords/>
  <cp:lastModifiedBy>U00</cp:lastModifiedBy>
  <cp:revision>14</cp:revision>
  <cp:lastPrinted>2024-11-27T19:25:00Z</cp:lastPrinted>
  <dcterms:created xsi:type="dcterms:W3CDTF">2024-09-24T22:43:00Z</dcterms:created>
  <dcterms:modified xsi:type="dcterms:W3CDTF">2024-11-27T19:30:00Z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  <property fmtid="{D5CDD505-2E9C-101B-9397-08002B2CF9AE}" pid="3" name="GrammarlyDocumentId">
    <vt:lpwstr>1207ad9b57e304dd1502caaa84f688243fcafdd3283bee83721f6434fa920fc6</vt:lpwstr>
  </property>
</Properties>
</file>