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4A9F" w:rsidRDefault="006956B6" w:rsidP="00D057F2">
      <w:pPr>
        <w:pStyle w:val="Title"/>
        <w:rPr>
          <w:rFonts w:ascii="Baskerville Old Face" w:hAnsi="Baskerville Old Face"/>
          <w:sz w:val="38"/>
          <w:szCs w:val="38"/>
        </w:rPr>
      </w:pPr>
      <w:r>
        <w:rPr>
          <w:rFonts w:ascii="Baskerville Old Face" w:hAnsi="Baskerville Old Face"/>
          <w:sz w:val="38"/>
          <w:szCs w:val="38"/>
        </w:rPr>
        <w:t xml:space="preserve">                        </w:t>
      </w:r>
      <w:r w:rsidR="00004A9F">
        <w:rPr>
          <w:rFonts w:ascii="Baskerville Old Face" w:hAnsi="Baskerville Old Face"/>
          <w:sz w:val="38"/>
          <w:szCs w:val="38"/>
        </w:rPr>
        <w:t>202</w:t>
      </w:r>
      <w:r w:rsidR="00302976">
        <w:rPr>
          <w:rFonts w:ascii="Baskerville Old Face" w:hAnsi="Baskerville Old Face"/>
          <w:sz w:val="38"/>
          <w:szCs w:val="38"/>
        </w:rPr>
        <w:t>5</w:t>
      </w:r>
      <w:r w:rsidR="00004A9F">
        <w:rPr>
          <w:rFonts w:ascii="Baskerville Old Face" w:hAnsi="Baskerville Old Face"/>
          <w:sz w:val="38"/>
          <w:szCs w:val="38"/>
        </w:rPr>
        <w:t xml:space="preserve"> year-end newsletter</w:t>
      </w:r>
    </w:p>
    <w:p w:rsidR="00004A9F" w:rsidRDefault="006956B6" w:rsidP="00004A9F">
      <w:pPr>
        <w:pStyle w:val="Title"/>
        <w:rPr>
          <w:rFonts w:ascii="Baskerville Old Face" w:hAnsi="Baskerville Old Face"/>
          <w:sz w:val="38"/>
          <w:szCs w:val="38"/>
        </w:rPr>
      </w:pPr>
      <w:r>
        <w:rPr>
          <w:rFonts w:ascii="Baskerville Old Face" w:hAnsi="Baskerville Old Face"/>
          <w:sz w:val="38"/>
          <w:szCs w:val="38"/>
        </w:rPr>
        <w:t xml:space="preserve">                          </w:t>
      </w:r>
      <w:r w:rsidR="00D057F2" w:rsidRPr="00E560EF">
        <w:rPr>
          <w:rFonts w:ascii="Baskerville Old Face" w:hAnsi="Baskerville Old Face"/>
          <w:sz w:val="38"/>
          <w:szCs w:val="38"/>
        </w:rPr>
        <w:t>VILLAGE OF LAKE LENORE</w:t>
      </w:r>
      <w:r w:rsidR="00004A9F">
        <w:rPr>
          <w:rFonts w:ascii="Baskerville Old Face" w:hAnsi="Baskerville Old Face"/>
          <w:sz w:val="38"/>
          <w:szCs w:val="38"/>
        </w:rPr>
        <w:br/>
      </w:r>
    </w:p>
    <w:p w:rsidR="002E5675" w:rsidRPr="002E5675" w:rsidRDefault="00743DC7" w:rsidP="005566B8">
      <w:pPr>
        <w:pStyle w:val="Title"/>
        <w:rPr>
          <w:rFonts w:ascii="Calibri" w:hAnsi="Calibri" w:cs="Calibri"/>
          <w:b w:val="0"/>
          <w:sz w:val="22"/>
          <w:szCs w:val="24"/>
          <w:u w:val="single"/>
        </w:rPr>
      </w:pPr>
      <w:r w:rsidRPr="005566B8">
        <w:rPr>
          <w:rFonts w:ascii="Calibri" w:hAnsi="Calibri" w:cs="Calibri"/>
          <w:noProof/>
          <w:sz w:val="22"/>
          <w:szCs w:val="24"/>
          <w:lang w:eastAsia="en-US"/>
        </w:rPr>
        <mc:AlternateContent>
          <mc:Choice Requires="wps">
            <w:drawing>
              <wp:anchor distT="182880" distB="182880" distL="274320" distR="274320" simplePos="0" relativeHeight="251659264" behindDoc="0" locked="0" layoutInCell="1" allowOverlap="0">
                <wp:simplePos x="0" y="0"/>
                <wp:positionH relativeFrom="margin">
                  <wp:posOffset>-228600</wp:posOffset>
                </wp:positionH>
                <wp:positionV relativeFrom="paragraph">
                  <wp:posOffset>5080</wp:posOffset>
                </wp:positionV>
                <wp:extent cx="2428875" cy="8305800"/>
                <wp:effectExtent l="0" t="0" r="9525" b="0"/>
                <wp:wrapSquare wrapText="bothSides"/>
                <wp:docPr id="1" name="Text Box 1" descr="Text box sideba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8305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  <w:tblDescription w:val="Sidebar layout table"/>
                            </w:tblPr>
                            <w:tblGrid>
                              <w:gridCol w:w="3828"/>
                            </w:tblGrid>
                            <w:tr w:rsidR="00A82319" w:rsidTr="00FC2E32">
                              <w:trPr>
                                <w:trHeight w:hRule="exact" w:val="12479"/>
                              </w:trPr>
                              <w:tc>
                                <w:tcPr>
                                  <w:tcW w:w="3828" w:type="dxa"/>
                                  <w:shd w:val="clear" w:color="auto" w:fill="729928" w:themeFill="accent1" w:themeFillShade="BF"/>
                                  <w:tcMar>
                                    <w:top w:w="288" w:type="dxa"/>
                                    <w:bottom w:w="288" w:type="dxa"/>
                                  </w:tcMar>
                                </w:tcPr>
                                <w:p w:rsidR="00F6775E" w:rsidRPr="00AE078A" w:rsidRDefault="00004A9F" w:rsidP="00004A9F">
                                  <w:pPr>
                                    <w:pStyle w:val="BlockText"/>
                                    <w:ind w:left="0"/>
                                    <w:rPr>
                                      <w:rFonts w:ascii="Calibri" w:hAnsi="Calibri" w:cs="Calibri"/>
                                      <w:sz w:val="24"/>
                                      <w:szCs w:val="24"/>
                                    </w:rPr>
                                  </w:pPr>
                                  <w:r w:rsidRPr="00F6775E">
                                    <w:rPr>
                                      <w:sz w:val="24"/>
                                      <w:szCs w:val="24"/>
                                    </w:rPr>
                                    <w:t xml:space="preserve">    </w:t>
                                  </w:r>
                                  <w:r w:rsidR="00D057F2" w:rsidRPr="00AE078A">
                                    <w:rPr>
                                      <w:rFonts w:ascii="Calibri" w:hAnsi="Calibri" w:cs="Calibri"/>
                                      <w:sz w:val="24"/>
                                      <w:szCs w:val="24"/>
                                    </w:rPr>
                                    <w:t>Village Information</w:t>
                                  </w:r>
                                </w:p>
                                <w:p w:rsidR="00D057F2" w:rsidRPr="00AE078A" w:rsidRDefault="00D057F2">
                                  <w:pPr>
                                    <w:pStyle w:val="BlockText"/>
                                    <w:rPr>
                                      <w:rStyle w:val="Hyperlink"/>
                                      <w:rFonts w:ascii="Calibri" w:hAnsi="Calibri" w:cs="Calibri"/>
                                      <w:color w:val="FFFFFF" w:themeColor="background1"/>
                                    </w:rPr>
                                  </w:pP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t>Contact: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>Box 148, Lake Lenore, SK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>S0K2J0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>Phone: 306-3682344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>Fax: 306-3682226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 xml:space="preserve">email: </w:t>
                                  </w:r>
                                  <w:hyperlink r:id="rId8" w:history="1">
                                    <w:r w:rsidRPr="00AE078A">
                                      <w:rPr>
                                        <w:rStyle w:val="Hyperlink"/>
                                        <w:rFonts w:ascii="Calibri" w:hAnsi="Calibri" w:cs="Calibri"/>
                                        <w:color w:val="FFFFFF" w:themeColor="background1"/>
                                      </w:rPr>
                                      <w:t>lakelenorevil@sasktel.net</w:t>
                                    </w:r>
                                  </w:hyperlink>
                                </w:p>
                                <w:p w:rsidR="00743DC7" w:rsidRPr="00AE078A" w:rsidRDefault="00743DC7" w:rsidP="00B376A6">
                                  <w:pPr>
                                    <w:pStyle w:val="BlockText"/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t>HOLIDAY HOURS:</w:t>
                                  </w:r>
                                  <w:r w:rsidR="00B376A6">
                                    <w:rPr>
                                      <w:rFonts w:ascii="Calibri" w:hAnsi="Calibri" w:cs="Calibri"/>
                                    </w:rPr>
                                    <w:br/>
                                    <w:t>December 2</w:t>
                                  </w:r>
                                  <w:r w:rsidR="00F75A72">
                                    <w:rPr>
                                      <w:rFonts w:ascii="Calibri" w:hAnsi="Calibri" w:cs="Calibri"/>
                                    </w:rPr>
                                    <w:t>4</w:t>
                                  </w:r>
                                  <w:r w:rsidR="002E5675">
                                    <w:rPr>
                                      <w:rFonts w:ascii="Calibri" w:hAnsi="Calibri" w:cs="Calibri"/>
                                    </w:rPr>
                                    <w:t xml:space="preserve"> &amp; </w:t>
                                  </w:r>
                                  <w:r w:rsidR="00B376A6">
                                    <w:rPr>
                                      <w:rFonts w:ascii="Calibri" w:hAnsi="Calibri" w:cs="Calibri"/>
                                    </w:rPr>
                                    <w:t>2</w:t>
                                  </w:r>
                                  <w:r w:rsidR="002E5675">
                                    <w:rPr>
                                      <w:rFonts w:ascii="Calibri" w:hAnsi="Calibri" w:cs="Calibri"/>
                                    </w:rPr>
                                    <w:t>5</w:t>
                                  </w:r>
                                  <w:r w:rsidR="00B376A6">
                                    <w:rPr>
                                      <w:rFonts w:ascii="Calibri" w:hAnsi="Calibri" w:cs="Calibri"/>
                                    </w:rPr>
                                    <w:t xml:space="preserve"> - CLOSED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 xml:space="preserve">January 01 - </w:t>
                                  </w:r>
                                  <w:r w:rsidR="00F75A72">
                                    <w:rPr>
                                      <w:rFonts w:ascii="Calibri" w:hAnsi="Calibri" w:cs="Calibri"/>
                                    </w:rPr>
                                    <w:t>CLOSED</w:t>
                                  </w:r>
                                </w:p>
                                <w:p w:rsidR="00F6775E" w:rsidRPr="00AE078A" w:rsidRDefault="004B5084" w:rsidP="00743DC7">
                                  <w:pPr>
                                    <w:pStyle w:val="BlockText"/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t>Staff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>Administrator: Connie Cordero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 xml:space="preserve">Foreman: </w:t>
                                  </w:r>
                                  <w:r w:rsidR="002E5675">
                                    <w:rPr>
                                      <w:rFonts w:ascii="Calibri" w:hAnsi="Calibri" w:cs="Calibri"/>
                                    </w:rPr>
                                    <w:t xml:space="preserve"> Vacant</w:t>
                                  </w:r>
                                </w:p>
                                <w:p w:rsidR="002E5675" w:rsidRPr="00AE078A" w:rsidRDefault="004B5084" w:rsidP="00B376A6">
                                  <w:pPr>
                                    <w:pStyle w:val="BlockText"/>
                                    <w:rPr>
                                      <w:rFonts w:ascii="Calibri" w:hAnsi="Calibri" w:cs="Calibri"/>
                                    </w:rPr>
                                  </w:pP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t>Municipal Council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 xml:space="preserve">Mayor: 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</w:r>
                                  <w:r w:rsidR="00302976">
                                    <w:rPr>
                                      <w:rFonts w:ascii="Calibri" w:hAnsi="Calibri" w:cs="Calibri"/>
                                    </w:rPr>
                                    <w:t>Brie Foy -306-2313400</w:t>
                                  </w:r>
                                  <w:r w:rsidR="002E5675">
                                    <w:rPr>
                                      <w:rFonts w:ascii="Calibri" w:hAnsi="Calibri" w:cs="Calibri"/>
                                    </w:rPr>
                                    <w:br/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>Councillor:</w:t>
                                  </w:r>
                                  <w:r w:rsidR="002E5675">
                                    <w:rPr>
                                      <w:rFonts w:ascii="Calibri" w:hAnsi="Calibri" w:cs="Calibri"/>
                                    </w:rPr>
                                    <w:t xml:space="preserve"> (1 seat vacant)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  <w:t>Tom Ripley- 306-2316090</w:t>
                                  </w:r>
                                  <w:r w:rsidR="00AE078A" w:rsidRPr="00AE078A">
                                    <w:rPr>
                                      <w:rFonts w:ascii="Calibri" w:hAnsi="Calibri" w:cs="Calibri"/>
                                    </w:rPr>
                                    <w:br/>
                                  </w:r>
                                  <w:r w:rsidR="002E5675">
                                    <w:rPr>
                                      <w:rFonts w:ascii="Calibri" w:hAnsi="Calibri" w:cs="Calibri"/>
                                    </w:rPr>
                                    <w:t>Kerry Hauesler – 306-2319143</w:t>
                                  </w:r>
                                  <w:r w:rsidR="002E5675">
                                    <w:rPr>
                                      <w:rFonts w:ascii="Calibri" w:hAnsi="Calibri" w:cs="Calibri"/>
                                    </w:rPr>
                                    <w:br/>
                                    <w:t>Cory Stevens – 306-3202302</w:t>
                                  </w:r>
                                </w:p>
                                <w:p w:rsidR="004B5084" w:rsidRPr="00AE078A" w:rsidRDefault="004B5084" w:rsidP="004B5084">
                                  <w:pPr>
                                    <w:contextualSpacing/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</w:pPr>
                                  <w:r w:rsidRPr="00AE078A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 xml:space="preserve">     COUNCIL MEETING</w:t>
                                  </w:r>
                                </w:p>
                                <w:p w:rsidR="004B5084" w:rsidRPr="00AE078A" w:rsidRDefault="004B5084" w:rsidP="004B5084">
                                  <w:pPr>
                                    <w:contextualSpacing/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</w:pPr>
                                  <w:r w:rsidRPr="00AE078A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 xml:space="preserve">     Held the second Tuesday of each 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br/>
                                    <w:t xml:space="preserve">     month, unless otherwise noted.  All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br/>
                                    <w:t xml:space="preserve">     meetings of </w:t>
                                  </w:r>
                                  <w:r w:rsidR="00B376A6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 xml:space="preserve">the 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>council are open to the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br/>
                                    <w:t xml:space="preserve">     public if you would like to attend.</w:t>
                                  </w:r>
                                </w:p>
                                <w:p w:rsidR="004B5084" w:rsidRPr="00AE078A" w:rsidRDefault="004B5084" w:rsidP="004B5084">
                                  <w:pPr>
                                    <w:contextualSpacing/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:rsidR="004B5084" w:rsidRPr="00AE078A" w:rsidRDefault="004B5084" w:rsidP="004B5084">
                                  <w:pPr>
                                    <w:contextualSpacing/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</w:pPr>
                                  <w:r w:rsidRPr="00AE078A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 xml:space="preserve">    Please make an appointment with </w:t>
                                  </w:r>
                                </w:p>
                                <w:p w:rsidR="004B5084" w:rsidRPr="00AE078A" w:rsidRDefault="004B5084" w:rsidP="004B5084">
                                  <w:pPr>
                                    <w:contextualSpacing/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</w:pPr>
                                  <w:r w:rsidRPr="00AE078A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 xml:space="preserve">    the office if you would like to address</w:t>
                                  </w:r>
                                  <w:r w:rsidR="00AA1CE5" w:rsidRPr="00AE078A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br/>
                                    <w:t xml:space="preserve">    </w:t>
                                  </w:r>
                                  <w:r w:rsidR="00B376A6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 xml:space="preserve">the </w:t>
                                  </w:r>
                                  <w:r w:rsidRPr="00AE078A">
                                    <w:rPr>
                                      <w:rFonts w:ascii="Calibri" w:hAnsi="Calibri" w:cs="Calibri"/>
                                      <w:color w:val="FFFFFF" w:themeColor="background1"/>
                                      <w:sz w:val="22"/>
                                      <w:szCs w:val="22"/>
                                    </w:rPr>
                                    <w:t>council.</w:t>
                                  </w:r>
                                </w:p>
                                <w:p w:rsidR="00D057F2" w:rsidRDefault="00D057F2">
                                  <w:pPr>
                                    <w:pStyle w:val="BlockText"/>
                                  </w:pPr>
                                </w:p>
                                <w:p w:rsidR="00D057F2" w:rsidRDefault="00D057F2">
                                  <w:pPr>
                                    <w:pStyle w:val="BlockText"/>
                                  </w:pPr>
                                </w:p>
                                <w:p w:rsidR="00A82319" w:rsidRDefault="00A82319" w:rsidP="00D057F2">
                                  <w:pPr>
                                    <w:pStyle w:val="BlockHeading"/>
                                  </w:pPr>
                                </w:p>
                              </w:tc>
                            </w:tr>
                            <w:tr w:rsidR="00A82319" w:rsidTr="00D057F2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3828" w:type="dxa"/>
                                </w:tcPr>
                                <w:p w:rsidR="00A82319" w:rsidRDefault="00A82319"/>
                              </w:tc>
                            </w:tr>
                            <w:tr w:rsidR="00A82319" w:rsidTr="00D057F2">
                              <w:trPr>
                                <w:trHeight w:hRule="exact" w:val="3312"/>
                              </w:trPr>
                              <w:tc>
                                <w:tcPr>
                                  <w:tcW w:w="3828" w:type="dxa"/>
                                </w:tcPr>
                                <w:p w:rsidR="00A82319" w:rsidRDefault="00A82319"/>
                              </w:tc>
                            </w:tr>
                          </w:tbl>
                          <w:sdt>
                            <w:sdtPr>
                              <w:id w:val="-614295671"/>
                              <w:placeholder>
                                <w:docPart w:val="3ED42C1B12844D448AE048C7F7934DB8"/>
                              </w:placeholder>
                              <w:temporary/>
                              <w:showingPlcHdr/>
                              <w15:appearance w15:val="hidden"/>
                              <w:text/>
                            </w:sdtPr>
                            <w:sdtEndPr/>
                            <w:sdtContent>
                              <w:p w:rsidR="00A82319" w:rsidRDefault="008956E6">
                                <w:pPr>
                                  <w:pStyle w:val="Caption"/>
                                </w:pPr>
                                <w:r>
                                  <w:t>Tap here to add a caption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alt="Text box sidebar" style="position:absolute;margin-left:-18pt;margin-top:.4pt;width:191.25pt;height:654pt;z-index:251659264;visibility:visible;mso-wrap-style:square;mso-width-percent:0;mso-height-percent:0;mso-wrap-distance-left:21.6pt;mso-wrap-distance-top:14.4pt;mso-wrap-distance-right:21.6pt;mso-wrap-distance-bottom:14.4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" o:allowoverlap="f" filled="f" stroked="f" strokeweight=".5pt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  <w:tblDescription w:val="Sidebar layout table"/>
                      </w:tblPr>
                      <w:tblGrid>
                        <w:gridCol w:w="3828"/>
                      </w:tblGrid>
                      <w:tr w:rsidR="00A82319" w:rsidTr="00FC2E32">
                        <w:trPr>
                          <w:trHeight w:hRule="exact" w:val="12479"/>
                        </w:trPr>
                        <w:tc>
                          <w:tcPr>
                            <w:tcW w:w="3828" w:type="dxa"/>
                            <w:shd w:val="clear" w:color="auto" w:fill="729928" w:themeFill="accent1" w:themeFillShade="BF"/>
                            <w:tcMar>
                              <w:top w:w="288" w:type="dxa"/>
                              <w:bottom w:w="288" w:type="dxa"/>
                            </w:tcMar>
                          </w:tcPr>
                          <w:p w:rsidR="00F6775E" w:rsidRPr="00AE078A" w:rsidRDefault="00004A9F" w:rsidP="00004A9F">
                            <w:pPr>
                              <w:pStyle w:val="BlockText"/>
                              <w:ind w:left="0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 w:rsidRPr="00F6775E">
                              <w:rPr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D057F2" w:rsidRPr="00AE078A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Village Information</w:t>
                            </w:r>
                          </w:p>
                          <w:p w:rsidR="00D057F2" w:rsidRPr="00AE078A" w:rsidRDefault="00D057F2">
                            <w:pPr>
                              <w:pStyle w:val="BlockText"/>
                              <w:rPr>
                                <w:rStyle w:val="Hyperlink"/>
                                <w:rFonts w:ascii="Calibri" w:hAnsi="Calibri" w:cs="Calibri"/>
                                <w:color w:val="FFFFFF" w:themeColor="background1"/>
                              </w:rPr>
                            </w:pPr>
                            <w:r w:rsidRPr="00AE078A">
                              <w:rPr>
                                <w:rFonts w:ascii="Calibri" w:hAnsi="Calibri" w:cs="Calibri"/>
                              </w:rPr>
                              <w:t>Contact: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>Box 148, Lake Lenore, SK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>S0K2J0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>Phone: 306-3682344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>Fax: 306-3682226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 xml:space="preserve">email: </w:t>
                            </w:r>
                            <w:hyperlink r:id="rId9" w:history="1">
                              <w:r w:rsidRPr="00AE078A">
                                <w:rPr>
                                  <w:rStyle w:val="Hyperlink"/>
                                  <w:rFonts w:ascii="Calibri" w:hAnsi="Calibri" w:cs="Calibri"/>
                                  <w:color w:val="FFFFFF" w:themeColor="background1"/>
                                </w:rPr>
                                <w:t>lakelenorevil@sasktel.net</w:t>
                              </w:r>
                            </w:hyperlink>
                          </w:p>
                          <w:p w:rsidR="00743DC7" w:rsidRPr="00AE078A" w:rsidRDefault="00743DC7" w:rsidP="00B376A6">
                            <w:pPr>
                              <w:pStyle w:val="BlockText"/>
                              <w:rPr>
                                <w:rFonts w:ascii="Calibri" w:hAnsi="Calibri" w:cs="Calibri"/>
                              </w:rPr>
                            </w:pPr>
                            <w:r w:rsidRPr="00AE078A">
                              <w:rPr>
                                <w:rFonts w:ascii="Calibri" w:hAnsi="Calibri" w:cs="Calibri"/>
                              </w:rPr>
                              <w:t>HOLIDAY HOURS:</w:t>
                            </w:r>
                            <w:r w:rsidR="00B376A6">
                              <w:rPr>
                                <w:rFonts w:ascii="Calibri" w:hAnsi="Calibri" w:cs="Calibri"/>
                              </w:rPr>
                              <w:br/>
                              <w:t>December 2</w:t>
                            </w:r>
                            <w:r w:rsidR="00F75A72">
                              <w:rPr>
                                <w:rFonts w:ascii="Calibri" w:hAnsi="Calibri" w:cs="Calibri"/>
                              </w:rPr>
                              <w:t>4</w:t>
                            </w:r>
                            <w:r w:rsidR="002E5675">
                              <w:rPr>
                                <w:rFonts w:ascii="Calibri" w:hAnsi="Calibri" w:cs="Calibri"/>
                              </w:rPr>
                              <w:t xml:space="preserve"> &amp; </w:t>
                            </w:r>
                            <w:r w:rsidR="00B376A6">
                              <w:rPr>
                                <w:rFonts w:ascii="Calibri" w:hAnsi="Calibri" w:cs="Calibri"/>
                              </w:rPr>
                              <w:t>2</w:t>
                            </w:r>
                            <w:r w:rsidR="002E5675">
                              <w:rPr>
                                <w:rFonts w:ascii="Calibri" w:hAnsi="Calibri" w:cs="Calibri"/>
                              </w:rPr>
                              <w:t>5</w:t>
                            </w:r>
                            <w:r w:rsidR="00B376A6">
                              <w:rPr>
                                <w:rFonts w:ascii="Calibri" w:hAnsi="Calibri" w:cs="Calibri"/>
                              </w:rPr>
                              <w:t xml:space="preserve"> - CLOSED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 xml:space="preserve">January 01 - </w:t>
                            </w:r>
                            <w:r w:rsidR="00F75A72">
                              <w:rPr>
                                <w:rFonts w:ascii="Calibri" w:hAnsi="Calibri" w:cs="Calibri"/>
                              </w:rPr>
                              <w:t>CLOSED</w:t>
                            </w:r>
                          </w:p>
                          <w:p w:rsidR="00F6775E" w:rsidRPr="00AE078A" w:rsidRDefault="004B5084" w:rsidP="00743DC7">
                            <w:pPr>
                              <w:pStyle w:val="BlockText"/>
                              <w:rPr>
                                <w:rFonts w:ascii="Calibri" w:hAnsi="Calibri" w:cs="Calibri"/>
                              </w:rPr>
                            </w:pPr>
                            <w:r w:rsidRPr="00AE078A">
                              <w:rPr>
                                <w:rFonts w:ascii="Calibri" w:hAnsi="Calibri" w:cs="Calibri"/>
                              </w:rPr>
                              <w:t>Staff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>Administrator: Connie Cordero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 xml:space="preserve">Foreman: </w:t>
                            </w:r>
                            <w:r w:rsidR="002E5675">
                              <w:rPr>
                                <w:rFonts w:ascii="Calibri" w:hAnsi="Calibri" w:cs="Calibri"/>
                              </w:rPr>
                              <w:t xml:space="preserve"> Vacant</w:t>
                            </w:r>
                          </w:p>
                          <w:p w:rsidR="002E5675" w:rsidRPr="00AE078A" w:rsidRDefault="004B5084" w:rsidP="00B376A6">
                            <w:pPr>
                              <w:pStyle w:val="BlockText"/>
                              <w:rPr>
                                <w:rFonts w:ascii="Calibri" w:hAnsi="Calibri" w:cs="Calibri"/>
                              </w:rPr>
                            </w:pPr>
                            <w:r w:rsidRPr="00AE078A">
                              <w:rPr>
                                <w:rFonts w:ascii="Calibri" w:hAnsi="Calibri" w:cs="Calibri"/>
                              </w:rPr>
                              <w:t>Municipal Council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 xml:space="preserve">Mayor: 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</w:r>
                            <w:r w:rsidR="00302976">
                              <w:rPr>
                                <w:rFonts w:ascii="Calibri" w:hAnsi="Calibri" w:cs="Calibri"/>
                              </w:rPr>
                              <w:t>Brie Foy -306-2313400</w:t>
                            </w:r>
                            <w:r w:rsidR="002E5675">
                              <w:rPr>
                                <w:rFonts w:ascii="Calibri" w:hAnsi="Calibri" w:cs="Calibri"/>
                              </w:rPr>
                              <w:br/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>Councillor:</w:t>
                            </w:r>
                            <w:r w:rsidR="002E5675">
                              <w:rPr>
                                <w:rFonts w:ascii="Calibri" w:hAnsi="Calibri" w:cs="Calibri"/>
                              </w:rPr>
                              <w:t xml:space="preserve"> (1 seat vacant)</w:t>
                            </w:r>
                            <w:r w:rsidRPr="00AE078A">
                              <w:rPr>
                                <w:rFonts w:ascii="Calibri" w:hAnsi="Calibri" w:cs="Calibri"/>
                              </w:rPr>
                              <w:br/>
                              <w:t>Tom Ripley- 306-2316090</w:t>
                            </w:r>
                            <w:r w:rsidR="00AE078A" w:rsidRPr="00AE078A">
                              <w:rPr>
                                <w:rFonts w:ascii="Calibri" w:hAnsi="Calibri" w:cs="Calibri"/>
                              </w:rPr>
                              <w:br/>
                            </w:r>
                            <w:r w:rsidR="002E5675">
                              <w:rPr>
                                <w:rFonts w:ascii="Calibri" w:hAnsi="Calibri" w:cs="Calibri"/>
                              </w:rPr>
                              <w:t>Kerry Hauesler – 306-2319143</w:t>
                            </w:r>
                            <w:r w:rsidR="002E5675">
                              <w:rPr>
                                <w:rFonts w:ascii="Calibri" w:hAnsi="Calibri" w:cs="Calibri"/>
                              </w:rPr>
                              <w:br/>
                              <w:t>Cory Stevens – 306-3202302</w:t>
                            </w:r>
                          </w:p>
                          <w:p w:rsidR="004B5084" w:rsidRPr="00AE078A" w:rsidRDefault="004B5084" w:rsidP="004B5084">
                            <w:pPr>
                              <w:contextualSpacing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AE078A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    COUNCIL MEETING</w:t>
                            </w:r>
                          </w:p>
                          <w:p w:rsidR="004B5084" w:rsidRPr="00AE078A" w:rsidRDefault="004B5084" w:rsidP="004B5084">
                            <w:pPr>
                              <w:contextualSpacing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AE078A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    Held the second Tuesday of each </w:t>
                            </w:r>
                            <w:r w:rsidRPr="00AE078A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br/>
                              <w:t xml:space="preserve">     month, unless otherwise noted.  All</w:t>
                            </w:r>
                            <w:r w:rsidRPr="00AE078A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br/>
                              <w:t xml:space="preserve">     meetings of </w:t>
                            </w:r>
                            <w:r w:rsidR="00B376A6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the </w:t>
                            </w:r>
                            <w:r w:rsidRPr="00AE078A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council are open to the</w:t>
                            </w:r>
                            <w:r w:rsidRPr="00AE078A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br/>
                              <w:t xml:space="preserve">     public if you would like to attend.</w:t>
                            </w:r>
                          </w:p>
                          <w:p w:rsidR="004B5084" w:rsidRPr="00AE078A" w:rsidRDefault="004B5084" w:rsidP="004B5084">
                            <w:pPr>
                              <w:contextualSpacing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</w:p>
                          <w:p w:rsidR="004B5084" w:rsidRPr="00AE078A" w:rsidRDefault="004B5084" w:rsidP="004B5084">
                            <w:pPr>
                              <w:contextualSpacing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AE078A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   Please make an appointment with </w:t>
                            </w:r>
                          </w:p>
                          <w:p w:rsidR="004B5084" w:rsidRPr="00AE078A" w:rsidRDefault="004B5084" w:rsidP="004B5084">
                            <w:pPr>
                              <w:contextualSpacing/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</w:pPr>
                            <w:r w:rsidRPr="00AE078A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    the office if you would like to address</w:t>
                            </w:r>
                            <w:r w:rsidR="00AA1CE5" w:rsidRPr="00AE078A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br/>
                              <w:t xml:space="preserve">    </w:t>
                            </w:r>
                            <w:r w:rsidR="00B376A6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 xml:space="preserve">the </w:t>
                            </w:r>
                            <w:r w:rsidRPr="00AE078A">
                              <w:rPr>
                                <w:rFonts w:ascii="Calibri" w:hAnsi="Calibri" w:cs="Calibri"/>
                                <w:color w:val="FFFFFF" w:themeColor="background1"/>
                                <w:sz w:val="22"/>
                                <w:szCs w:val="22"/>
                              </w:rPr>
                              <w:t>council.</w:t>
                            </w:r>
                          </w:p>
                          <w:p w:rsidR="00D057F2" w:rsidRDefault="00D057F2">
                            <w:pPr>
                              <w:pStyle w:val="BlockText"/>
                            </w:pPr>
                          </w:p>
                          <w:p w:rsidR="00D057F2" w:rsidRDefault="00D057F2">
                            <w:pPr>
                              <w:pStyle w:val="BlockText"/>
                            </w:pPr>
                          </w:p>
                          <w:p w:rsidR="00A82319" w:rsidRDefault="00A82319" w:rsidP="00D057F2">
                            <w:pPr>
                              <w:pStyle w:val="BlockHeading"/>
                            </w:pPr>
                          </w:p>
                        </w:tc>
                      </w:tr>
                      <w:tr w:rsidR="00A82319" w:rsidTr="00D057F2">
                        <w:trPr>
                          <w:trHeight w:hRule="exact" w:val="288"/>
                        </w:trPr>
                        <w:tc>
                          <w:tcPr>
                            <w:tcW w:w="3828" w:type="dxa"/>
                          </w:tcPr>
                          <w:p w:rsidR="00A82319" w:rsidRDefault="00A82319"/>
                        </w:tc>
                      </w:tr>
                      <w:tr w:rsidR="00A82319" w:rsidTr="00D057F2">
                        <w:trPr>
                          <w:trHeight w:hRule="exact" w:val="3312"/>
                        </w:trPr>
                        <w:tc>
                          <w:tcPr>
                            <w:tcW w:w="3828" w:type="dxa"/>
                          </w:tcPr>
                          <w:p w:rsidR="00A82319" w:rsidRDefault="00A82319"/>
                        </w:tc>
                      </w:tr>
                    </w:tbl>
                    <w:sdt>
                      <w:sdtPr>
                        <w:id w:val="-614295671"/>
                        <w:placeholder>
                          <w:docPart w:val="3ED42C1B12844D448AE048C7F7934DB8"/>
                        </w:placeholder>
                        <w:temporary/>
                        <w:showingPlcHdr/>
                        <w15:appearance w15:val="hidden"/>
                        <w:text/>
                      </w:sdtPr>
                      <w:sdtEndPr/>
                      <w:sdtContent>
                        <w:p w:rsidR="00A82319" w:rsidRDefault="008956E6">
                          <w:pPr>
                            <w:pStyle w:val="Caption"/>
                          </w:pPr>
                          <w:r>
                            <w:t>Tap here to add a caption</w:t>
                          </w:r>
                        </w:p>
                      </w:sdtContent>
                    </w:sdt>
                  </w:txbxContent>
                </v:textbox>
                <w10:wrap type="square" anchorx="margin"/>
              </v:shape>
            </w:pict>
          </mc:Fallback>
        </mc:AlternateContent>
      </w:r>
      <w:r w:rsidR="002E5675" w:rsidRPr="002E5675">
        <w:rPr>
          <w:rFonts w:ascii="Calibri" w:eastAsia="Times New Roman" w:hAnsi="Calibri" w:cs="Calibri"/>
          <w:b w:val="0"/>
          <w:color w:val="auto"/>
          <w:kern w:val="0"/>
          <w:sz w:val="22"/>
          <w:szCs w:val="24"/>
          <w:lang w:val="en-CA" w:eastAsia="en-CA"/>
          <w14:ligatures w14:val="none"/>
        </w:rPr>
        <w:t>As we come to the close of another year, we would like to take a moment to reflect on the changes, achievements, and people who have helped move our town forward. It has been a year of transition, growth, and continued commitment to serving our community.</w:t>
      </w:r>
    </w:p>
    <w:p w:rsidR="002E5675" w:rsidRPr="002E5675" w:rsidRDefault="002E5675" w:rsidP="002E5675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color w:val="auto"/>
          <w:kern w:val="0"/>
          <w:sz w:val="27"/>
          <w:szCs w:val="27"/>
          <w:lang w:val="en-CA" w:eastAsia="en-CA"/>
          <w14:ligatures w14:val="none"/>
        </w:rPr>
      </w:pPr>
      <w:r w:rsidRPr="002E5675">
        <w:rPr>
          <w:rFonts w:ascii="Calibri" w:eastAsia="Times New Roman" w:hAnsi="Calibri" w:cs="Calibri"/>
          <w:b/>
          <w:bCs/>
          <w:color w:val="auto"/>
          <w:kern w:val="0"/>
          <w:sz w:val="27"/>
          <w:szCs w:val="27"/>
          <w:lang w:val="en-CA" w:eastAsia="en-CA"/>
          <w14:ligatures w14:val="none"/>
        </w:rPr>
        <w:t xml:space="preserve">Welcoming Our New </w:t>
      </w:r>
      <w:r w:rsidR="005566B8">
        <w:rPr>
          <w:rFonts w:ascii="Calibri" w:eastAsia="Times New Roman" w:hAnsi="Calibri" w:cs="Calibri"/>
          <w:b/>
          <w:bCs/>
          <w:color w:val="auto"/>
          <w:kern w:val="0"/>
          <w:sz w:val="27"/>
          <w:szCs w:val="27"/>
          <w:lang w:val="en-CA" w:eastAsia="en-CA"/>
          <w14:ligatures w14:val="none"/>
        </w:rPr>
        <w:t xml:space="preserve">Village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7"/>
          <w:szCs w:val="27"/>
          <w:lang w:val="en-CA" w:eastAsia="en-CA"/>
          <w14:ligatures w14:val="none"/>
        </w:rPr>
        <w:t>Council</w:t>
      </w:r>
    </w:p>
    <w:p w:rsidR="002E5675" w:rsidRPr="002E5675" w:rsidRDefault="002E5675" w:rsidP="002E5675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</w:pP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We are pleased to welcome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Mayor Brie Foy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to her new role. Mayor Foy previously served as a Town Councillor for five years, bringing valuable experience, dedication, and a strong understanding of our community into her leadership as Mayor.</w:t>
      </w:r>
    </w:p>
    <w:p w:rsidR="002E5675" w:rsidRPr="002E5675" w:rsidRDefault="002E5675" w:rsidP="002E5675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</w:pP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We also warmly welcome our new Councillors,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Councillor </w:t>
      </w:r>
      <w:r w:rsidR="005566B8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Kerry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Haeusler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and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Councillor</w:t>
      </w:r>
      <w:r w:rsidR="005566B8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 </w:t>
      </w:r>
      <w:r w:rsidR="00340BE0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Cory </w:t>
      </w:r>
      <w:r w:rsidR="00340BE0"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Stevens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>. Councillor Haeusler</w:t>
      </w:r>
      <w:r w:rsidR="005566B8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>’s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experience in Municipal Council</w:t>
      </w:r>
      <w:r w:rsidR="000911CA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(1991-2009) 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>will be a great asset as Council works toward responsible decision-making and community development. We look forward to the contributions both Councillors will make in the years ahead.</w:t>
      </w:r>
    </w:p>
    <w:p w:rsidR="002E5675" w:rsidRPr="002E5675" w:rsidRDefault="002E5675" w:rsidP="002E5675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color w:val="auto"/>
          <w:kern w:val="0"/>
          <w:sz w:val="27"/>
          <w:szCs w:val="27"/>
          <w:lang w:val="en-CA" w:eastAsia="en-CA"/>
          <w14:ligatures w14:val="none"/>
        </w:rPr>
      </w:pPr>
      <w:r w:rsidRPr="002E5675">
        <w:rPr>
          <w:rFonts w:ascii="Calibri" w:eastAsia="Times New Roman" w:hAnsi="Calibri" w:cs="Calibri"/>
          <w:b/>
          <w:bCs/>
          <w:color w:val="auto"/>
          <w:kern w:val="0"/>
          <w:sz w:val="27"/>
          <w:szCs w:val="27"/>
          <w:lang w:val="en-CA" w:eastAsia="en-CA"/>
          <w14:ligatures w14:val="none"/>
        </w:rPr>
        <w:t>A Heartfelt Thank You</w:t>
      </w:r>
    </w:p>
    <w:p w:rsidR="002E5675" w:rsidRPr="002E5675" w:rsidRDefault="002E5675" w:rsidP="002E5675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</w:pP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We extend our sincere gratitude to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former Mayor</w:t>
      </w:r>
      <w:r w:rsidR="009F6B83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 Lee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 Poppl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,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Councillor </w:t>
      </w:r>
      <w:r w:rsidR="009F6B83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Anita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Harper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, and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Councillor </w:t>
      </w:r>
      <w:r w:rsidR="009F6B83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Tim </w:t>
      </w:r>
      <w:bookmarkStart w:id="0" w:name="_GoBack"/>
      <w:bookmarkEnd w:id="0"/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Prodahl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for their time, service, and dedication to the Town. Your commitment and leadership have helped shape our community, and your efforts are truly appreciated.</w:t>
      </w:r>
      <w:r w:rsidR="00340BE0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Poppl will continue to serve our community as a Volunteer Firefighter, and Harper as a Volunteer First Responder.</w:t>
      </w:r>
    </w:p>
    <w:p w:rsidR="002E5675" w:rsidRPr="002E5675" w:rsidRDefault="002E5675" w:rsidP="002E5675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</w:pP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We would also like to recognize and thank our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retired Town Maintenance Foreman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, </w:t>
      </w:r>
      <w:r w:rsidR="009F6B83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Kelly Poppl, 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>who served the Town for over six years. Your hard work, reliability, and dedication have left a lasting impact, and we wish you all the best in your well-earned retirement.</w:t>
      </w:r>
    </w:p>
    <w:p w:rsidR="002E5675" w:rsidRPr="002E5675" w:rsidRDefault="002E5675" w:rsidP="002E5675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color w:val="auto"/>
          <w:kern w:val="0"/>
          <w:sz w:val="27"/>
          <w:szCs w:val="27"/>
          <w:lang w:val="en-CA" w:eastAsia="en-CA"/>
          <w14:ligatures w14:val="none"/>
        </w:rPr>
      </w:pPr>
      <w:r w:rsidRPr="002E5675">
        <w:rPr>
          <w:rFonts w:ascii="Calibri" w:eastAsia="Times New Roman" w:hAnsi="Calibri" w:cs="Calibri"/>
          <w:b/>
          <w:bCs/>
          <w:color w:val="auto"/>
          <w:kern w:val="0"/>
          <w:sz w:val="27"/>
          <w:szCs w:val="27"/>
          <w:lang w:val="en-CA" w:eastAsia="en-CA"/>
          <w14:ligatures w14:val="none"/>
        </w:rPr>
        <w:t>Town Equipment &amp; Infrastructure Updates</w:t>
      </w:r>
    </w:p>
    <w:p w:rsidR="002E5675" w:rsidRPr="002E5675" w:rsidRDefault="002E5675" w:rsidP="002E5675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</w:pP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This year, the Town acquired new equipment to improve our services, including a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John Deere Utility Tractor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and a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John Deere Loader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, which will significantly enhance our </w:t>
      </w:r>
      <w:r w:rsidR="00340BE0"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>snow blowing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and winter maintenance operations. The Town’s older tractor will be offered for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public tender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>.</w:t>
      </w:r>
    </w:p>
    <w:p w:rsidR="002E5675" w:rsidRPr="002E5675" w:rsidRDefault="002E5675" w:rsidP="002E5675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</w:pP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Several roads throughout the community have benefited from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chip sealing</w:t>
      </w:r>
      <w:r w:rsidR="00340BE0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 xml:space="preserve">, </w:t>
      </w:r>
      <w:r w:rsidR="00340BE0" w:rsidRPr="00340BE0">
        <w:rPr>
          <w:rFonts w:ascii="Calibri" w:eastAsia="Times New Roman" w:hAnsi="Calibri" w:cs="Calibri"/>
          <w:bCs/>
          <w:color w:val="auto"/>
          <w:kern w:val="0"/>
          <w:sz w:val="24"/>
          <w:szCs w:val="24"/>
          <w:lang w:val="en-CA" w:eastAsia="en-CA"/>
          <w14:ligatures w14:val="none"/>
        </w:rPr>
        <w:t>including West of Main Street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>,</w:t>
      </w:r>
      <w:r w:rsidR="00340BE0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2</w:t>
      </w:r>
      <w:r w:rsidR="00340BE0" w:rsidRPr="00340BE0">
        <w:rPr>
          <w:rFonts w:ascii="Calibri" w:eastAsia="Times New Roman" w:hAnsi="Calibri" w:cs="Calibri"/>
          <w:color w:val="auto"/>
          <w:kern w:val="0"/>
          <w:sz w:val="24"/>
          <w:szCs w:val="24"/>
          <w:vertAlign w:val="superscript"/>
          <w:lang w:val="en-CA" w:eastAsia="en-CA"/>
          <w14:ligatures w14:val="none"/>
        </w:rPr>
        <w:t>nd</w:t>
      </w:r>
      <w:r w:rsidR="00340BE0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Street North and Lenore Place, 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>helping to extend road life and improve driving conditions.</w:t>
      </w:r>
    </w:p>
    <w:p w:rsidR="002E5675" w:rsidRPr="002E5675" w:rsidRDefault="00340BE0" w:rsidP="002E5675">
      <w:pPr>
        <w:spacing w:before="100" w:beforeAutospacing="1" w:after="100" w:afterAutospacing="1" w:line="240" w:lineRule="auto"/>
        <w:outlineLvl w:val="2"/>
        <w:rPr>
          <w:rFonts w:ascii="Calibri" w:eastAsia="Times New Roman" w:hAnsi="Calibri" w:cs="Calibri"/>
          <w:b/>
          <w:bCs/>
          <w:color w:val="auto"/>
          <w:kern w:val="0"/>
          <w:sz w:val="27"/>
          <w:szCs w:val="27"/>
          <w:lang w:val="en-CA" w:eastAsia="en-CA"/>
          <w14:ligatures w14:val="none"/>
        </w:rPr>
      </w:pPr>
      <w:r w:rsidRPr="009556F4">
        <w:rPr>
          <w:rFonts w:ascii="Calibri" w:hAnsi="Calibri" w:cs="Calibri"/>
          <w:b/>
          <w:noProof/>
          <w:sz w:val="23"/>
          <w:szCs w:val="23"/>
          <w:u w:val="single"/>
        </w:rPr>
        <w:lastRenderedPageBreak/>
        <mc:AlternateContent>
          <mc:Choice Requires="wpg">
            <w:drawing>
              <wp:anchor distT="0" distB="0" distL="228600" distR="228600" simplePos="0" relativeHeight="251667456" behindDoc="1" locked="0" layoutInCell="1" allowOverlap="1">
                <wp:simplePos x="0" y="0"/>
                <wp:positionH relativeFrom="margin">
                  <wp:posOffset>5086350</wp:posOffset>
                </wp:positionH>
                <wp:positionV relativeFrom="margin">
                  <wp:align>top</wp:align>
                </wp:positionV>
                <wp:extent cx="1981200" cy="5048250"/>
                <wp:effectExtent l="0" t="0" r="0" b="0"/>
                <wp:wrapSquare wrapText="bothSides"/>
                <wp:docPr id="201" name="Group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0" cy="5048250"/>
                          <a:chOff x="-45860" y="0"/>
                          <a:chExt cx="1896902" cy="7766446"/>
                        </a:xfrm>
                      </wpg:grpSpPr>
                      <wps:wsp>
                        <wps:cNvPr id="202" name="Rectangle 202"/>
                        <wps:cNvSpPr/>
                        <wps:spPr>
                          <a:xfrm>
                            <a:off x="0" y="0"/>
                            <a:ext cx="1828800" cy="228600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-45860" y="913229"/>
                            <a:ext cx="1788668" cy="6853217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01222" w:rsidRPr="00301222" w:rsidRDefault="00DC7A73" w:rsidP="00301222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301222">
                                <w:rPr>
                                  <w:color w:val="FFFFFF" w:themeColor="background1"/>
                                </w:rPr>
                                <w:t>T</w:t>
                              </w:r>
                              <w:r w:rsidR="002F02D8" w:rsidRPr="00301222">
                                <w:rPr>
                                  <w:color w:val="FFFFFF" w:themeColor="background1"/>
                                </w:rPr>
                                <w:t>o the community members</w:t>
                              </w:r>
                              <w:r w:rsidR="00F84C0E" w:rsidRPr="00301222">
                                <w:rPr>
                                  <w:color w:val="FFFFFF" w:themeColor="background1"/>
                                </w:rPr>
                                <w:t>, volunteers, volunteer groups</w:t>
                              </w:r>
                              <w:r w:rsidRPr="00301222">
                                <w:rPr>
                                  <w:color w:val="FFFFFF" w:themeColor="background1"/>
                                </w:rPr>
                                <w:t>:</w:t>
                              </w:r>
                              <w:r w:rsidR="00F84C0E" w:rsidRPr="00301222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101CFE">
                                <w:rPr>
                                  <w:color w:val="FFFFFF" w:themeColor="background1"/>
                                </w:rPr>
                                <w:br/>
                                <w:t xml:space="preserve">* </w:t>
                              </w:r>
                              <w:r w:rsidR="00F84C0E" w:rsidRPr="00301222">
                                <w:rPr>
                                  <w:color w:val="FFFFFF" w:themeColor="background1"/>
                                </w:rPr>
                                <w:t>Firefighters</w:t>
                              </w:r>
                              <w:r w:rsidR="00301222">
                                <w:rPr>
                                  <w:color w:val="FFFFFF" w:themeColor="background1"/>
                                </w:rPr>
                                <w:br/>
                                <w:t>*</w:t>
                              </w:r>
                              <w:r w:rsidR="00101CFE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84C0E" w:rsidRPr="00301222">
                                <w:rPr>
                                  <w:color w:val="FFFFFF" w:themeColor="background1"/>
                                </w:rPr>
                                <w:t>First Responders</w:t>
                              </w:r>
                            </w:p>
                            <w:p w:rsidR="00301222" w:rsidRDefault="00301222" w:rsidP="002F02D8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C</w:t>
                              </w:r>
                              <w:r w:rsidR="00F84C0E">
                                <w:rPr>
                                  <w:color w:val="FFFFFF" w:themeColor="background1"/>
                                </w:rPr>
                                <w:t>ommunity</w:t>
                              </w:r>
                              <w:r w:rsidR="00101CFE">
                                <w:rPr>
                                  <w:color w:val="FFFFFF" w:themeColor="background1"/>
                                </w:rPr>
                                <w:t xml:space="preserve"> Organization</w:t>
                              </w:r>
                              <w:r w:rsidR="00DC7A73">
                                <w:rPr>
                                  <w:color w:val="FFFFFF" w:themeColor="background1"/>
                                </w:rPr>
                                <w:t>:</w:t>
                              </w:r>
                              <w:r w:rsidR="00F84C0E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br/>
                                <w:t>*</w:t>
                              </w:r>
                              <w:r w:rsidR="00101CFE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84C0E">
                                <w:rPr>
                                  <w:color w:val="FFFFFF" w:themeColor="background1"/>
                                </w:rPr>
                                <w:t>Lake Lenore Lion’s</w:t>
                              </w:r>
                              <w:r w:rsidR="00F75A72">
                                <w:rPr>
                                  <w:color w:val="FFFFFF" w:themeColor="background1"/>
                                </w:rPr>
                                <w:t xml:space="preserve"> Club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br/>
                                <w:t>*</w:t>
                              </w:r>
                              <w:r w:rsidR="00101CFE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84C0E">
                                <w:rPr>
                                  <w:color w:val="FFFFFF" w:themeColor="background1"/>
                                </w:rPr>
                                <w:t>L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t xml:space="preserve">ake </w:t>
                              </w:r>
                              <w:r w:rsidR="00F84C0E">
                                <w:rPr>
                                  <w:color w:val="FFFFFF" w:themeColor="background1"/>
                                </w:rPr>
                                <w:t>L</w:t>
                              </w:r>
                              <w:r>
                                <w:rPr>
                                  <w:color w:val="FFFFFF" w:themeColor="background1"/>
                                </w:rPr>
                                <w:t>enore</w:t>
                              </w:r>
                              <w:r w:rsidR="00F84C0E">
                                <w:rPr>
                                  <w:color w:val="FFFFFF" w:themeColor="background1"/>
                                </w:rPr>
                                <w:t xml:space="preserve"> Service Club </w:t>
                              </w:r>
                              <w:r w:rsidR="00842452">
                                <w:rPr>
                                  <w:color w:val="FFFFFF" w:themeColor="background1"/>
                                </w:rPr>
                                <w:br/>
                              </w:r>
                              <w:r>
                                <w:rPr>
                                  <w:color w:val="FFFFFF" w:themeColor="background1"/>
                                </w:rPr>
                                <w:t>*</w:t>
                              </w:r>
                              <w:r w:rsidR="00101CFE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F84C0E">
                                <w:rPr>
                                  <w:color w:val="FFFFFF" w:themeColor="background1"/>
                                </w:rPr>
                                <w:t>Knights of Columbus</w:t>
                              </w:r>
                              <w:r w:rsidR="00340BE0">
                                <w:rPr>
                                  <w:color w:val="FFFFFF" w:themeColor="background1"/>
                                </w:rPr>
                                <w:br/>
                                <w:t>* Heatwave Committee</w:t>
                              </w:r>
                            </w:p>
                            <w:p w:rsidR="00101CFE" w:rsidRDefault="00F84C0E" w:rsidP="002F02D8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Recreation board</w:t>
                              </w:r>
                              <w:r w:rsidR="00617A34">
                                <w:rPr>
                                  <w:color w:val="FFFFFF" w:themeColor="background1"/>
                                </w:rPr>
                                <w:t xml:space="preserve"> member</w:t>
                              </w:r>
                              <w:r w:rsidR="00DC7A73">
                                <w:rPr>
                                  <w:color w:val="FFFFFF" w:themeColor="background1"/>
                                </w:rPr>
                                <w:t>:</w:t>
                              </w:r>
                              <w:r w:rsidR="00617A34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CD0EEE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301222">
                                <w:rPr>
                                  <w:color w:val="FFFFFF" w:themeColor="background1"/>
                                </w:rPr>
                                <w:br/>
                                <w:t>*</w:t>
                              </w:r>
                              <w:r w:rsidR="00101CFE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CD0EEE">
                                <w:rPr>
                                  <w:color w:val="FFFFFF" w:themeColor="background1"/>
                                </w:rPr>
                                <w:t>Curling</w:t>
                              </w:r>
                              <w:r w:rsidR="00617A34">
                                <w:rPr>
                                  <w:color w:val="FFFFFF" w:themeColor="background1"/>
                                </w:rPr>
                                <w:t xml:space="preserve"> Rink</w:t>
                              </w:r>
                              <w:r w:rsidR="00301222">
                                <w:rPr>
                                  <w:color w:val="FFFFFF" w:themeColor="background1"/>
                                </w:rPr>
                                <w:br/>
                                <w:t>*</w:t>
                              </w:r>
                              <w:r w:rsidR="00101CFE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301222">
                                <w:rPr>
                                  <w:color w:val="FFFFFF" w:themeColor="background1"/>
                                </w:rPr>
                                <w:t xml:space="preserve">John Doherty Memorial     </w:t>
                              </w:r>
                              <w:r w:rsidR="00301222">
                                <w:rPr>
                                  <w:color w:val="FFFFFF" w:themeColor="background1"/>
                                </w:rPr>
                                <w:br/>
                                <w:t xml:space="preserve">   Arena</w:t>
                              </w:r>
                              <w:r w:rsidR="00301222">
                                <w:rPr>
                                  <w:color w:val="FFFFFF" w:themeColor="background1"/>
                                </w:rPr>
                                <w:br/>
                              </w:r>
                              <w:r w:rsidR="00617A34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301222">
                                <w:rPr>
                                  <w:color w:val="FFFFFF" w:themeColor="background1"/>
                                </w:rPr>
                                <w:t>*</w:t>
                              </w:r>
                              <w:r w:rsidR="00101CFE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17A34">
                                <w:rPr>
                                  <w:color w:val="FFFFFF" w:themeColor="background1"/>
                                </w:rPr>
                                <w:t>Bowling Alley</w:t>
                              </w:r>
                              <w:r w:rsidR="00301222">
                                <w:rPr>
                                  <w:color w:val="FFFFFF" w:themeColor="background1"/>
                                </w:rPr>
                                <w:br/>
                                <w:t>*</w:t>
                              </w:r>
                              <w:r w:rsidR="00101CFE"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301222">
                                <w:rPr>
                                  <w:color w:val="FFFFFF" w:themeColor="background1"/>
                                </w:rPr>
                                <w:t xml:space="preserve">Community </w:t>
                              </w:r>
                              <w:r w:rsidR="00617A34">
                                <w:rPr>
                                  <w:color w:val="FFFFFF" w:themeColor="background1"/>
                                </w:rPr>
                                <w:t>Hall</w:t>
                              </w:r>
                              <w:r w:rsidR="00301222">
                                <w:rPr>
                                  <w:color w:val="FFFFFF" w:themeColor="background1"/>
                                </w:rPr>
                                <w:br/>
                                <w:t xml:space="preserve">* </w:t>
                              </w:r>
                              <w:r w:rsidR="00617A34">
                                <w:rPr>
                                  <w:color w:val="FFFFFF" w:themeColor="background1"/>
                                </w:rPr>
                                <w:t xml:space="preserve">Fitness Centre </w:t>
                              </w:r>
                            </w:p>
                            <w:p w:rsidR="00F84C0E" w:rsidRPr="00301222" w:rsidRDefault="00617A34" w:rsidP="002F02D8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 xml:space="preserve"> </w:t>
                              </w:r>
                              <w:r w:rsidR="00DC7A73">
                                <w:rPr>
                                  <w:color w:val="FFFFFF" w:themeColor="background1"/>
                                </w:rPr>
                                <w:t xml:space="preserve">THANK YOU for all you do. Your time and effort </w:t>
                              </w:r>
                              <w:r w:rsidR="00B376A6">
                                <w:rPr>
                                  <w:color w:val="FFFFFF" w:themeColor="background1"/>
                                </w:rPr>
                                <w:t xml:space="preserve">in serving </w:t>
                              </w:r>
                              <w:r w:rsidR="00DC7A73">
                                <w:rPr>
                                  <w:color w:val="FFFFFF" w:themeColor="background1"/>
                                </w:rPr>
                                <w:t xml:space="preserve">the community </w:t>
                              </w:r>
                              <w:r w:rsidR="00B376A6">
                                <w:rPr>
                                  <w:color w:val="FFFFFF" w:themeColor="background1"/>
                                </w:rPr>
                                <w:t xml:space="preserve">are </w:t>
                              </w:r>
                              <w:r w:rsidR="00DC7A73">
                                <w:rPr>
                                  <w:color w:val="FFFFFF" w:themeColor="background1"/>
                                </w:rPr>
                                <w:t>greatly appreciated.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182880" rIns="109728" bIns="2286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Text Box 204"/>
                        <wps:cNvSpPr txBox="1"/>
                        <wps:spPr>
                          <a:xfrm>
                            <a:off x="22242" y="243706"/>
                            <a:ext cx="1828800" cy="59818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648CC" w:rsidRPr="00F57040" w:rsidRDefault="005648CC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99CB38" w:themeColor="accent1"/>
                                  <w:sz w:val="24"/>
                                  <w:szCs w:val="24"/>
                                </w:rPr>
                              </w:pPr>
                              <w:r w:rsidRPr="00F57040"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99CB38" w:themeColor="accent1"/>
                                  <w:sz w:val="24"/>
                                  <w:szCs w:val="24"/>
                                </w:rPr>
                                <w:t>community spirit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1" o:spid="_x0000_s1027" style="position:absolute;margin-left:400.5pt;margin-top:0;width:156pt;height:397.5pt;z-index:-251649024;mso-wrap-distance-left:18pt;mso-wrap-distance-right:18pt;mso-position-horizontal-relative:margin;mso-position-vertical:top;mso-position-vertical-relative:margin;mso-width-relative:margin;mso-height-relative:margin" coordorigin="-458" coordsize="18969,776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">
                <v:rect id="Rectangle 202" o:spid="_x0000_s1028" style="position:absolute;width:18288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" fillcolor="#99cb38 [3204]" stroked="f" strokeweight="1pt"/>
                <v:rect id="Rectangle 203" o:spid="_x0000_s1029" style="position:absolute;left:-458;top:9132;width:17886;height:685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" fillcolor="#99cb38 [3204]" stroked="f" strokeweight="1pt">
                  <v:textbox inset=",14.4pt,8.64pt,18pt">
                    <w:txbxContent>
                      <w:p w:rsidR="00301222" w:rsidRPr="00301222" w:rsidRDefault="00DC7A73" w:rsidP="00301222">
                        <w:pPr>
                          <w:rPr>
                            <w:color w:val="FFFFFF" w:themeColor="background1"/>
                          </w:rPr>
                        </w:pPr>
                        <w:r w:rsidRPr="00301222">
                          <w:rPr>
                            <w:color w:val="FFFFFF" w:themeColor="background1"/>
                          </w:rPr>
                          <w:t>T</w:t>
                        </w:r>
                        <w:r w:rsidR="002F02D8" w:rsidRPr="00301222">
                          <w:rPr>
                            <w:color w:val="FFFFFF" w:themeColor="background1"/>
                          </w:rPr>
                          <w:t>o the community members</w:t>
                        </w:r>
                        <w:r w:rsidR="00F84C0E" w:rsidRPr="00301222">
                          <w:rPr>
                            <w:color w:val="FFFFFF" w:themeColor="background1"/>
                          </w:rPr>
                          <w:t>, volunteers, volunteer groups</w:t>
                        </w:r>
                        <w:r w:rsidRPr="00301222">
                          <w:rPr>
                            <w:color w:val="FFFFFF" w:themeColor="background1"/>
                          </w:rPr>
                          <w:t>:</w:t>
                        </w:r>
                        <w:r w:rsidR="00F84C0E" w:rsidRPr="00301222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101CFE">
                          <w:rPr>
                            <w:color w:val="FFFFFF" w:themeColor="background1"/>
                          </w:rPr>
                          <w:br/>
                          <w:t xml:space="preserve">* </w:t>
                        </w:r>
                        <w:r w:rsidR="00F84C0E" w:rsidRPr="00301222">
                          <w:rPr>
                            <w:color w:val="FFFFFF" w:themeColor="background1"/>
                          </w:rPr>
                          <w:t>Firefighters</w:t>
                        </w:r>
                        <w:r w:rsidR="00301222">
                          <w:rPr>
                            <w:color w:val="FFFFFF" w:themeColor="background1"/>
                          </w:rPr>
                          <w:br/>
                          <w:t>*</w:t>
                        </w:r>
                        <w:r w:rsidR="00101CFE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F84C0E" w:rsidRPr="00301222">
                          <w:rPr>
                            <w:color w:val="FFFFFF" w:themeColor="background1"/>
                          </w:rPr>
                          <w:t>First Responders</w:t>
                        </w:r>
                      </w:p>
                      <w:p w:rsidR="00301222" w:rsidRDefault="00301222" w:rsidP="002F02D8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C</w:t>
                        </w:r>
                        <w:r w:rsidR="00F84C0E">
                          <w:rPr>
                            <w:color w:val="FFFFFF" w:themeColor="background1"/>
                          </w:rPr>
                          <w:t>ommunity</w:t>
                        </w:r>
                        <w:r w:rsidR="00101CFE">
                          <w:rPr>
                            <w:color w:val="FFFFFF" w:themeColor="background1"/>
                          </w:rPr>
                          <w:t xml:space="preserve"> Organization</w:t>
                        </w:r>
                        <w:r w:rsidR="00DC7A73">
                          <w:rPr>
                            <w:color w:val="FFFFFF" w:themeColor="background1"/>
                          </w:rPr>
                          <w:t>:</w:t>
                        </w:r>
                        <w:r w:rsidR="00F84C0E">
                          <w:rPr>
                            <w:color w:val="FFFFFF" w:themeColor="background1"/>
                          </w:rPr>
                          <w:t xml:space="preserve"> </w:t>
                        </w:r>
                        <w:r>
                          <w:rPr>
                            <w:color w:val="FFFFFF" w:themeColor="background1"/>
                          </w:rPr>
                          <w:br/>
                          <w:t>*</w:t>
                        </w:r>
                        <w:r w:rsidR="00101CFE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F84C0E">
                          <w:rPr>
                            <w:color w:val="FFFFFF" w:themeColor="background1"/>
                          </w:rPr>
                          <w:t>Lake Lenore Lion’s</w:t>
                        </w:r>
                        <w:r w:rsidR="00F75A72">
                          <w:rPr>
                            <w:color w:val="FFFFFF" w:themeColor="background1"/>
                          </w:rPr>
                          <w:t xml:space="preserve"> Club</w:t>
                        </w:r>
                        <w:r>
                          <w:rPr>
                            <w:color w:val="FFFFFF" w:themeColor="background1"/>
                          </w:rPr>
                          <w:br/>
                          <w:t>*</w:t>
                        </w:r>
                        <w:r w:rsidR="00101CFE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F84C0E">
                          <w:rPr>
                            <w:color w:val="FFFFFF" w:themeColor="background1"/>
                          </w:rPr>
                          <w:t>L</w:t>
                        </w:r>
                        <w:r>
                          <w:rPr>
                            <w:color w:val="FFFFFF" w:themeColor="background1"/>
                          </w:rPr>
                          <w:t xml:space="preserve">ake </w:t>
                        </w:r>
                        <w:r w:rsidR="00F84C0E">
                          <w:rPr>
                            <w:color w:val="FFFFFF" w:themeColor="background1"/>
                          </w:rPr>
                          <w:t>L</w:t>
                        </w:r>
                        <w:r>
                          <w:rPr>
                            <w:color w:val="FFFFFF" w:themeColor="background1"/>
                          </w:rPr>
                          <w:t>enore</w:t>
                        </w:r>
                        <w:r w:rsidR="00F84C0E">
                          <w:rPr>
                            <w:color w:val="FFFFFF" w:themeColor="background1"/>
                          </w:rPr>
                          <w:t xml:space="preserve"> Service Club </w:t>
                        </w:r>
                        <w:r w:rsidR="00842452">
                          <w:rPr>
                            <w:color w:val="FFFFFF" w:themeColor="background1"/>
                          </w:rPr>
                          <w:br/>
                        </w:r>
                        <w:r>
                          <w:rPr>
                            <w:color w:val="FFFFFF" w:themeColor="background1"/>
                          </w:rPr>
                          <w:t>*</w:t>
                        </w:r>
                        <w:r w:rsidR="00101CFE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F84C0E">
                          <w:rPr>
                            <w:color w:val="FFFFFF" w:themeColor="background1"/>
                          </w:rPr>
                          <w:t>Knights of Columbus</w:t>
                        </w:r>
                        <w:r w:rsidR="00340BE0">
                          <w:rPr>
                            <w:color w:val="FFFFFF" w:themeColor="background1"/>
                          </w:rPr>
                          <w:br/>
                          <w:t>* Heatwave Committee</w:t>
                        </w:r>
                      </w:p>
                      <w:p w:rsidR="00101CFE" w:rsidRDefault="00F84C0E" w:rsidP="002F02D8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Recreation board</w:t>
                        </w:r>
                        <w:r w:rsidR="00617A34">
                          <w:rPr>
                            <w:color w:val="FFFFFF" w:themeColor="background1"/>
                          </w:rPr>
                          <w:t xml:space="preserve"> member</w:t>
                        </w:r>
                        <w:r w:rsidR="00DC7A73">
                          <w:rPr>
                            <w:color w:val="FFFFFF" w:themeColor="background1"/>
                          </w:rPr>
                          <w:t>:</w:t>
                        </w:r>
                        <w:r w:rsidR="00617A34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CD0EEE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301222">
                          <w:rPr>
                            <w:color w:val="FFFFFF" w:themeColor="background1"/>
                          </w:rPr>
                          <w:br/>
                          <w:t>*</w:t>
                        </w:r>
                        <w:r w:rsidR="00101CFE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CD0EEE">
                          <w:rPr>
                            <w:color w:val="FFFFFF" w:themeColor="background1"/>
                          </w:rPr>
                          <w:t>Curling</w:t>
                        </w:r>
                        <w:r w:rsidR="00617A34">
                          <w:rPr>
                            <w:color w:val="FFFFFF" w:themeColor="background1"/>
                          </w:rPr>
                          <w:t xml:space="preserve"> Rink</w:t>
                        </w:r>
                        <w:r w:rsidR="00301222">
                          <w:rPr>
                            <w:color w:val="FFFFFF" w:themeColor="background1"/>
                          </w:rPr>
                          <w:br/>
                          <w:t>*</w:t>
                        </w:r>
                        <w:r w:rsidR="00101CFE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301222">
                          <w:rPr>
                            <w:color w:val="FFFFFF" w:themeColor="background1"/>
                          </w:rPr>
                          <w:t xml:space="preserve">John Doherty Memorial     </w:t>
                        </w:r>
                        <w:r w:rsidR="00301222">
                          <w:rPr>
                            <w:color w:val="FFFFFF" w:themeColor="background1"/>
                          </w:rPr>
                          <w:br/>
                          <w:t xml:space="preserve">   Arena</w:t>
                        </w:r>
                        <w:r w:rsidR="00301222">
                          <w:rPr>
                            <w:color w:val="FFFFFF" w:themeColor="background1"/>
                          </w:rPr>
                          <w:br/>
                        </w:r>
                        <w:r w:rsidR="00617A34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301222">
                          <w:rPr>
                            <w:color w:val="FFFFFF" w:themeColor="background1"/>
                          </w:rPr>
                          <w:t>*</w:t>
                        </w:r>
                        <w:r w:rsidR="00101CFE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617A34">
                          <w:rPr>
                            <w:color w:val="FFFFFF" w:themeColor="background1"/>
                          </w:rPr>
                          <w:t>Bowling Alley</w:t>
                        </w:r>
                        <w:r w:rsidR="00301222">
                          <w:rPr>
                            <w:color w:val="FFFFFF" w:themeColor="background1"/>
                          </w:rPr>
                          <w:br/>
                          <w:t>*</w:t>
                        </w:r>
                        <w:r w:rsidR="00101CFE"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301222">
                          <w:rPr>
                            <w:color w:val="FFFFFF" w:themeColor="background1"/>
                          </w:rPr>
                          <w:t xml:space="preserve">Community </w:t>
                        </w:r>
                        <w:r w:rsidR="00617A34">
                          <w:rPr>
                            <w:color w:val="FFFFFF" w:themeColor="background1"/>
                          </w:rPr>
                          <w:t>Hall</w:t>
                        </w:r>
                        <w:r w:rsidR="00301222">
                          <w:rPr>
                            <w:color w:val="FFFFFF" w:themeColor="background1"/>
                          </w:rPr>
                          <w:br/>
                          <w:t xml:space="preserve">* </w:t>
                        </w:r>
                        <w:r w:rsidR="00617A34">
                          <w:rPr>
                            <w:color w:val="FFFFFF" w:themeColor="background1"/>
                          </w:rPr>
                          <w:t xml:space="preserve">Fitness Centre </w:t>
                        </w:r>
                      </w:p>
                      <w:p w:rsidR="00F84C0E" w:rsidRPr="00301222" w:rsidRDefault="00617A34" w:rsidP="002F02D8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 xml:space="preserve"> </w:t>
                        </w:r>
                        <w:r w:rsidR="00DC7A73">
                          <w:rPr>
                            <w:color w:val="FFFFFF" w:themeColor="background1"/>
                          </w:rPr>
                          <w:t xml:space="preserve">THANK YOU for all you do. Your time and effort </w:t>
                        </w:r>
                        <w:r w:rsidR="00B376A6">
                          <w:rPr>
                            <w:color w:val="FFFFFF" w:themeColor="background1"/>
                          </w:rPr>
                          <w:t xml:space="preserve">in serving </w:t>
                        </w:r>
                        <w:r w:rsidR="00DC7A73">
                          <w:rPr>
                            <w:color w:val="FFFFFF" w:themeColor="background1"/>
                          </w:rPr>
                          <w:t xml:space="preserve">the community </w:t>
                        </w:r>
                        <w:r w:rsidR="00B376A6">
                          <w:rPr>
                            <w:color w:val="FFFFFF" w:themeColor="background1"/>
                          </w:rPr>
                          <w:t xml:space="preserve">are </w:t>
                        </w:r>
                        <w:r w:rsidR="00DC7A73">
                          <w:rPr>
                            <w:color w:val="FFFFFF" w:themeColor="background1"/>
                          </w:rPr>
                          <w:t>greatly appreciated.</w:t>
                        </w:r>
                      </w:p>
                    </w:txbxContent>
                  </v:textbox>
                </v:rect>
                <v:shape id="Text Box 204" o:spid="_x0000_s1030" type="#_x0000_t202" style="position:absolute;left:222;top:2437;width:18288;height:59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" fillcolor="white [3212]" stroked="f" strokeweight=".5pt">
                  <v:textbox inset=",7.2pt,,7.2pt">
                    <w:txbxContent>
                      <w:p w:rsidR="005648CC" w:rsidRPr="00F57040" w:rsidRDefault="005648CC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99CB38" w:themeColor="accent1"/>
                            <w:sz w:val="24"/>
                            <w:szCs w:val="24"/>
                          </w:rPr>
                        </w:pPr>
                        <w:r w:rsidRPr="00F57040">
                          <w:rPr>
                            <w:rFonts w:asciiTheme="majorHAnsi" w:eastAsiaTheme="majorEastAsia" w:hAnsiTheme="majorHAnsi" w:cstheme="majorBidi"/>
                            <w:caps/>
                            <w:color w:val="99CB38" w:themeColor="accent1"/>
                            <w:sz w:val="24"/>
                            <w:szCs w:val="24"/>
                          </w:rPr>
                          <w:t>community spirit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  <w:r w:rsidR="002E5675" w:rsidRPr="002E5675">
        <w:rPr>
          <w:rFonts w:ascii="Calibri" w:eastAsia="Times New Roman" w:hAnsi="Calibri" w:cs="Calibri"/>
          <w:b/>
          <w:bCs/>
          <w:color w:val="auto"/>
          <w:kern w:val="0"/>
          <w:sz w:val="27"/>
          <w:szCs w:val="27"/>
          <w:lang w:val="en-CA" w:eastAsia="en-CA"/>
          <w14:ligatures w14:val="none"/>
        </w:rPr>
        <w:t>Looking Ahead</w:t>
      </w:r>
    </w:p>
    <w:p w:rsidR="002E5675" w:rsidRPr="002E5675" w:rsidRDefault="002E5675" w:rsidP="002E5675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</w:pP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Installation of </w:t>
      </w:r>
      <w:r w:rsidR="000911CA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the Water Pumphouse's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new generator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is currently underway</w:t>
      </w:r>
      <w:r w:rsidR="000911CA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and is nearing its completion. It is crucial to prevent water interruption during a power outage and to ensure safe drinking water.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In addition, work has begun on </w:t>
      </w:r>
      <w:r w:rsidRPr="002E5675">
        <w:rPr>
          <w:rFonts w:ascii="Calibri" w:eastAsia="Times New Roman" w:hAnsi="Calibri" w:cs="Calibri"/>
          <w:b/>
          <w:bCs/>
          <w:color w:val="auto"/>
          <w:kern w:val="0"/>
          <w:sz w:val="24"/>
          <w:szCs w:val="24"/>
          <w:lang w:val="en-CA" w:eastAsia="en-CA"/>
          <w14:ligatures w14:val="none"/>
        </w:rPr>
        <w:t>additional campsite development</w:t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 xml:space="preserve"> </w:t>
      </w:r>
      <w:r w:rsidR="00340BE0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>to accommodate the growing number of campers every year.</w:t>
      </w:r>
      <w:r w:rsidR="00340BE0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br/>
      </w:r>
      <w:r w:rsidR="00340BE0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br/>
      </w:r>
      <w:r w:rsidRPr="002E5675">
        <w:rPr>
          <w:rFonts w:ascii="Calibri" w:eastAsia="Times New Roman" w:hAnsi="Calibri" w:cs="Calibri"/>
          <w:color w:val="auto"/>
          <w:kern w:val="0"/>
          <w:sz w:val="24"/>
          <w:szCs w:val="24"/>
          <w:lang w:val="en-CA" w:eastAsia="en-CA"/>
          <w14:ligatures w14:val="none"/>
        </w:rPr>
        <w:t>As we look forward to the new year, Council and staff remain committed to working together to build a strong, safe, and thriving town. Thank you to all residents for your continued support and involvement.</w:t>
      </w:r>
    </w:p>
    <w:p w:rsidR="002E5675" w:rsidRPr="002E5675" w:rsidRDefault="002E5675" w:rsidP="002E5675">
      <w:pPr>
        <w:spacing w:after="0" w:line="240" w:lineRule="auto"/>
        <w:rPr>
          <w:rFonts w:ascii="Times New Roman" w:eastAsia="Times New Roman" w:hAnsi="Times New Roman" w:cs="Times New Roman"/>
          <w:color w:val="auto"/>
          <w:kern w:val="0"/>
          <w:sz w:val="24"/>
          <w:szCs w:val="24"/>
          <w:lang w:val="en-CA" w:eastAsia="en-CA"/>
          <w14:ligatures w14:val="none"/>
        </w:rPr>
      </w:pPr>
    </w:p>
    <w:p w:rsidR="00743DC7" w:rsidRPr="009556F4" w:rsidRDefault="00743DC7" w:rsidP="00D057F2">
      <w:pPr>
        <w:rPr>
          <w:rFonts w:ascii="Calibri" w:hAnsi="Calibri" w:cs="Calibri"/>
          <w:b/>
          <w:sz w:val="23"/>
          <w:szCs w:val="23"/>
          <w:u w:val="single"/>
        </w:rPr>
      </w:pPr>
      <w:bookmarkStart w:id="1" w:name="_Hlk180575259"/>
      <w:r w:rsidRPr="006956B6">
        <w:rPr>
          <w:rFonts w:ascii="Calibri" w:hAnsi="Calibri" w:cs="Calibri"/>
          <w:b/>
          <w:sz w:val="24"/>
          <w:szCs w:val="24"/>
          <w:u w:val="single"/>
        </w:rPr>
        <w:t>BUILDING PERMIT</w:t>
      </w:r>
      <w:r w:rsidRPr="006956B6">
        <w:rPr>
          <w:rFonts w:ascii="Calibri" w:hAnsi="Calibri" w:cs="Calibri"/>
          <w:b/>
          <w:sz w:val="24"/>
          <w:szCs w:val="24"/>
          <w:u w:val="single"/>
        </w:rPr>
        <w:br/>
      </w:r>
      <w:r w:rsidRPr="009556F4">
        <w:rPr>
          <w:rFonts w:ascii="Calibri" w:hAnsi="Calibri" w:cs="Calibri"/>
          <w:sz w:val="23"/>
          <w:szCs w:val="23"/>
          <w:u w:val="single"/>
        </w:rPr>
        <w:t xml:space="preserve">In accordance with </w:t>
      </w:r>
      <w:r w:rsidRPr="009556F4">
        <w:rPr>
          <w:rFonts w:ascii="Calibri" w:hAnsi="Calibri" w:cs="Calibri"/>
          <w:i/>
          <w:sz w:val="23"/>
          <w:szCs w:val="23"/>
          <w:u w:val="single"/>
        </w:rPr>
        <w:t>The Construction Code Act (CCA</w:t>
      </w:r>
      <w:r w:rsidRPr="009556F4">
        <w:rPr>
          <w:rFonts w:ascii="Calibri" w:hAnsi="Calibri" w:cs="Calibri"/>
          <w:sz w:val="23"/>
          <w:szCs w:val="23"/>
          <w:u w:val="single"/>
        </w:rPr>
        <w:t>), every municipality is required to have a valid building bylaw.</w:t>
      </w:r>
      <w:r w:rsidRPr="009556F4">
        <w:rPr>
          <w:rFonts w:ascii="Calibri" w:hAnsi="Calibri" w:cs="Calibri"/>
          <w:b/>
          <w:sz w:val="23"/>
          <w:szCs w:val="23"/>
          <w:u w:val="single"/>
        </w:rPr>
        <w:t xml:space="preserve"> </w:t>
      </w:r>
      <w:r w:rsidRPr="009556F4">
        <w:rPr>
          <w:rFonts w:ascii="Calibri" w:hAnsi="Calibri" w:cs="Calibri"/>
          <w:sz w:val="23"/>
          <w:szCs w:val="23"/>
        </w:rPr>
        <w:t xml:space="preserve"> </w:t>
      </w:r>
      <w:r w:rsidRPr="009556F4">
        <w:rPr>
          <w:rFonts w:ascii="Calibri" w:hAnsi="Calibri" w:cs="Calibri"/>
          <w:sz w:val="23"/>
          <w:szCs w:val="23"/>
        </w:rPr>
        <w:br/>
        <w:t>Every owner or owner’s representative who will erect, place or construct a building greater than 10m2 must obtain a building permit from the Village. Every owner or owner’s representative who will demolish or remove a building greater than 10m2 must also obtain a demolition permit from the Village.</w:t>
      </w:r>
    </w:p>
    <w:bookmarkEnd w:id="1"/>
    <w:p w:rsidR="00101CFE" w:rsidRPr="009F6B83" w:rsidRDefault="00101CFE" w:rsidP="00756B48">
      <w:pPr>
        <w:rPr>
          <w:rFonts w:ascii="Calibri" w:hAnsi="Calibri" w:cs="Calibri"/>
          <w:sz w:val="23"/>
          <w:szCs w:val="23"/>
        </w:rPr>
      </w:pPr>
      <w:r w:rsidRPr="006956B6">
        <w:rPr>
          <w:rFonts w:ascii="Calibri" w:hAnsi="Calibri" w:cs="Calibri"/>
          <w:b/>
          <w:sz w:val="24"/>
          <w:szCs w:val="24"/>
          <w:u w:val="single"/>
        </w:rPr>
        <w:t>TAXES, UTILITIES AND PAYMENTS</w:t>
      </w:r>
      <w:r w:rsidR="00023720" w:rsidRPr="006956B6">
        <w:rPr>
          <w:rFonts w:ascii="Calibri" w:hAnsi="Calibri" w:cs="Calibri"/>
          <w:b/>
          <w:sz w:val="24"/>
          <w:szCs w:val="24"/>
          <w:u w:val="single"/>
        </w:rPr>
        <w:t xml:space="preserve"> </w:t>
      </w:r>
      <w:r w:rsidR="009556F4">
        <w:rPr>
          <w:rFonts w:ascii="Calibri" w:hAnsi="Calibri" w:cs="Calibri"/>
          <w:b/>
          <w:sz w:val="24"/>
          <w:szCs w:val="24"/>
          <w:u w:val="single"/>
        </w:rPr>
        <w:br/>
      </w:r>
      <w:r w:rsidR="00023720" w:rsidRPr="009556F4">
        <w:rPr>
          <w:rFonts w:ascii="Calibri" w:hAnsi="Calibri" w:cs="Calibri"/>
          <w:sz w:val="23"/>
          <w:szCs w:val="23"/>
        </w:rPr>
        <w:t>Property taxes are due December 31</w:t>
      </w:r>
      <w:r w:rsidR="00023720" w:rsidRPr="009556F4">
        <w:rPr>
          <w:rFonts w:ascii="Calibri" w:hAnsi="Calibri" w:cs="Calibri"/>
          <w:sz w:val="23"/>
          <w:szCs w:val="23"/>
          <w:vertAlign w:val="superscript"/>
        </w:rPr>
        <w:t>st</w:t>
      </w:r>
      <w:r w:rsidR="00023720" w:rsidRPr="009556F4">
        <w:rPr>
          <w:rFonts w:ascii="Calibri" w:hAnsi="Calibri" w:cs="Calibri"/>
          <w:sz w:val="23"/>
          <w:szCs w:val="23"/>
        </w:rPr>
        <w:t xml:space="preserve">. Any outstanding amount will have </w:t>
      </w:r>
      <w:r w:rsidR="009A6719" w:rsidRPr="009556F4">
        <w:rPr>
          <w:rFonts w:ascii="Calibri" w:hAnsi="Calibri" w:cs="Calibri"/>
          <w:sz w:val="23"/>
          <w:szCs w:val="23"/>
        </w:rPr>
        <w:t xml:space="preserve">a </w:t>
      </w:r>
      <w:r w:rsidR="00023720" w:rsidRPr="009556F4">
        <w:rPr>
          <w:rFonts w:ascii="Calibri" w:hAnsi="Calibri" w:cs="Calibri"/>
          <w:sz w:val="23"/>
          <w:szCs w:val="23"/>
        </w:rPr>
        <w:t>10% penalty applied on January 1</w:t>
      </w:r>
      <w:r w:rsidR="00892E17" w:rsidRPr="009556F4">
        <w:rPr>
          <w:rFonts w:ascii="Calibri" w:hAnsi="Calibri" w:cs="Calibri"/>
          <w:sz w:val="23"/>
          <w:szCs w:val="23"/>
          <w:vertAlign w:val="superscript"/>
        </w:rPr>
        <w:t>st</w:t>
      </w:r>
      <w:r w:rsidR="00892E17" w:rsidRPr="009556F4">
        <w:rPr>
          <w:rFonts w:ascii="Calibri" w:hAnsi="Calibri" w:cs="Calibri"/>
          <w:sz w:val="23"/>
          <w:szCs w:val="23"/>
        </w:rPr>
        <w:t>, 202</w:t>
      </w:r>
      <w:r w:rsidR="009F6B83">
        <w:rPr>
          <w:rFonts w:ascii="Calibri" w:hAnsi="Calibri" w:cs="Calibri"/>
          <w:sz w:val="23"/>
          <w:szCs w:val="23"/>
        </w:rPr>
        <w:t>6</w:t>
      </w:r>
      <w:r w:rsidRPr="009556F4">
        <w:rPr>
          <w:rFonts w:ascii="Calibri" w:hAnsi="Calibri" w:cs="Calibri"/>
          <w:sz w:val="23"/>
          <w:szCs w:val="23"/>
        </w:rPr>
        <w:t>.</w:t>
      </w:r>
      <w:r w:rsidR="00023720" w:rsidRPr="009556F4">
        <w:rPr>
          <w:rFonts w:ascii="Calibri" w:hAnsi="Calibri" w:cs="Calibri"/>
          <w:sz w:val="23"/>
          <w:szCs w:val="23"/>
        </w:rPr>
        <w:br/>
      </w:r>
      <w:r w:rsidR="00525E96" w:rsidRPr="009556F4">
        <w:rPr>
          <w:rFonts w:ascii="Calibri" w:hAnsi="Calibri" w:cs="Calibri"/>
          <w:sz w:val="23"/>
          <w:szCs w:val="23"/>
        </w:rPr>
        <w:t>Outstanding</w:t>
      </w:r>
      <w:r w:rsidR="00023720" w:rsidRPr="009556F4">
        <w:rPr>
          <w:rFonts w:ascii="Calibri" w:hAnsi="Calibri" w:cs="Calibri"/>
          <w:sz w:val="23"/>
          <w:szCs w:val="23"/>
        </w:rPr>
        <w:t xml:space="preserve"> water bill</w:t>
      </w:r>
      <w:r w:rsidR="00892E17" w:rsidRPr="009556F4">
        <w:rPr>
          <w:rFonts w:ascii="Calibri" w:hAnsi="Calibri" w:cs="Calibri"/>
          <w:sz w:val="23"/>
          <w:szCs w:val="23"/>
        </w:rPr>
        <w:t>s</w:t>
      </w:r>
      <w:r w:rsidR="008B2781" w:rsidRPr="009556F4">
        <w:rPr>
          <w:rFonts w:ascii="Calibri" w:hAnsi="Calibri" w:cs="Calibri"/>
          <w:sz w:val="23"/>
          <w:szCs w:val="23"/>
        </w:rPr>
        <w:t>, unpaid expenses and costs incurred by the Village in remedying contravention of a bylaw and unpaid custom charges</w:t>
      </w:r>
      <w:r w:rsidR="00023720" w:rsidRPr="009556F4">
        <w:rPr>
          <w:rFonts w:ascii="Calibri" w:hAnsi="Calibri" w:cs="Calibri"/>
          <w:sz w:val="23"/>
          <w:szCs w:val="23"/>
        </w:rPr>
        <w:t xml:space="preserve"> as of December 31</w:t>
      </w:r>
      <w:r w:rsidR="00023720" w:rsidRPr="009556F4">
        <w:rPr>
          <w:rFonts w:ascii="Calibri" w:hAnsi="Calibri" w:cs="Calibri"/>
          <w:sz w:val="23"/>
          <w:szCs w:val="23"/>
          <w:vertAlign w:val="superscript"/>
        </w:rPr>
        <w:t>st</w:t>
      </w:r>
      <w:r w:rsidR="00023720" w:rsidRPr="009556F4">
        <w:rPr>
          <w:rFonts w:ascii="Calibri" w:hAnsi="Calibri" w:cs="Calibri"/>
          <w:sz w:val="23"/>
          <w:szCs w:val="23"/>
        </w:rPr>
        <w:t>, 202</w:t>
      </w:r>
      <w:r w:rsidR="009F6B83">
        <w:rPr>
          <w:rFonts w:ascii="Calibri" w:hAnsi="Calibri" w:cs="Calibri"/>
          <w:sz w:val="23"/>
          <w:szCs w:val="23"/>
        </w:rPr>
        <w:t>5</w:t>
      </w:r>
      <w:r w:rsidR="00023720" w:rsidRPr="009556F4">
        <w:rPr>
          <w:rFonts w:ascii="Calibri" w:hAnsi="Calibri" w:cs="Calibri"/>
          <w:sz w:val="23"/>
          <w:szCs w:val="23"/>
        </w:rPr>
        <w:t xml:space="preserve"> will be transferred </w:t>
      </w:r>
      <w:r w:rsidR="00892E17" w:rsidRPr="009556F4">
        <w:rPr>
          <w:rFonts w:ascii="Calibri" w:hAnsi="Calibri" w:cs="Calibri"/>
          <w:sz w:val="23"/>
          <w:szCs w:val="23"/>
        </w:rPr>
        <w:t xml:space="preserve">and form part of </w:t>
      </w:r>
      <w:r w:rsidR="00023720" w:rsidRPr="009556F4">
        <w:rPr>
          <w:rFonts w:ascii="Calibri" w:hAnsi="Calibri" w:cs="Calibri"/>
          <w:sz w:val="23"/>
          <w:szCs w:val="23"/>
        </w:rPr>
        <w:t>property taxes</w:t>
      </w:r>
      <w:r w:rsidR="00892E17" w:rsidRPr="009556F4">
        <w:rPr>
          <w:rFonts w:ascii="Calibri" w:hAnsi="Calibri" w:cs="Calibri"/>
          <w:sz w:val="23"/>
          <w:szCs w:val="23"/>
        </w:rPr>
        <w:t xml:space="preserve"> as per section 369 of </w:t>
      </w:r>
      <w:r w:rsidR="00892E17" w:rsidRPr="009556F4">
        <w:rPr>
          <w:rFonts w:ascii="Calibri" w:hAnsi="Calibri" w:cs="Calibri"/>
          <w:i/>
          <w:sz w:val="23"/>
          <w:szCs w:val="23"/>
        </w:rPr>
        <w:t>The Municipalities Act.</w:t>
      </w:r>
      <w:r w:rsidR="00892E17" w:rsidRPr="009556F4">
        <w:rPr>
          <w:rFonts w:ascii="Calibri" w:hAnsi="Calibri" w:cs="Calibri"/>
          <w:i/>
          <w:sz w:val="23"/>
          <w:szCs w:val="23"/>
        </w:rPr>
        <w:br/>
      </w:r>
      <w:r w:rsidR="00892E17" w:rsidRPr="009556F4">
        <w:rPr>
          <w:rFonts w:ascii="Calibri" w:hAnsi="Calibri" w:cs="Calibri"/>
          <w:sz w:val="23"/>
          <w:szCs w:val="23"/>
        </w:rPr>
        <w:t xml:space="preserve">Any payments to the Village can be made by </w:t>
      </w:r>
      <w:r w:rsidR="002A0B8B" w:rsidRPr="009556F4">
        <w:rPr>
          <w:rFonts w:ascii="Calibri" w:hAnsi="Calibri" w:cs="Calibri"/>
          <w:sz w:val="23"/>
          <w:szCs w:val="23"/>
        </w:rPr>
        <w:t>Affinity Credit Union electronic banking (bill payment</w:t>
      </w:r>
      <w:r w:rsidRPr="009556F4">
        <w:rPr>
          <w:rFonts w:ascii="Calibri" w:hAnsi="Calibri" w:cs="Calibri"/>
          <w:sz w:val="23"/>
          <w:szCs w:val="23"/>
        </w:rPr>
        <w:t>- Payee Village of Lake Lenore</w:t>
      </w:r>
      <w:r w:rsidR="002A0B8B" w:rsidRPr="009556F4">
        <w:rPr>
          <w:rFonts w:ascii="Calibri" w:hAnsi="Calibri" w:cs="Calibri"/>
          <w:sz w:val="23"/>
          <w:szCs w:val="23"/>
        </w:rPr>
        <w:t>), e-transfer</w:t>
      </w:r>
      <w:r w:rsidR="009A6719" w:rsidRPr="009556F4">
        <w:rPr>
          <w:rFonts w:ascii="Calibri" w:hAnsi="Calibri" w:cs="Calibri"/>
          <w:sz w:val="23"/>
          <w:szCs w:val="23"/>
        </w:rPr>
        <w:t xml:space="preserve"> at</w:t>
      </w:r>
      <w:r w:rsidR="00D452BF" w:rsidRPr="009556F4">
        <w:rPr>
          <w:rFonts w:ascii="Calibri" w:hAnsi="Calibri" w:cs="Calibri"/>
          <w:sz w:val="23"/>
          <w:szCs w:val="23"/>
        </w:rPr>
        <w:t xml:space="preserve"> </w:t>
      </w:r>
      <w:r w:rsidR="009A6719" w:rsidRPr="009556F4">
        <w:rPr>
          <w:rFonts w:ascii="Calibri" w:hAnsi="Calibri" w:cs="Calibri"/>
          <w:sz w:val="23"/>
          <w:szCs w:val="23"/>
        </w:rPr>
        <w:t>lakelenorevil@sasktel.net</w:t>
      </w:r>
      <w:r w:rsidR="002A0B8B" w:rsidRPr="009556F4">
        <w:rPr>
          <w:rFonts w:ascii="Calibri" w:hAnsi="Calibri" w:cs="Calibri"/>
          <w:sz w:val="23"/>
          <w:szCs w:val="23"/>
        </w:rPr>
        <w:t>, cheques payable to Village of Lake</w:t>
      </w:r>
      <w:r w:rsidRPr="009556F4">
        <w:rPr>
          <w:rFonts w:ascii="Calibri" w:hAnsi="Calibri" w:cs="Calibri"/>
          <w:sz w:val="23"/>
          <w:szCs w:val="23"/>
        </w:rPr>
        <w:t xml:space="preserve"> </w:t>
      </w:r>
      <w:r w:rsidR="002A0B8B" w:rsidRPr="009556F4">
        <w:rPr>
          <w:rFonts w:ascii="Calibri" w:hAnsi="Calibri" w:cs="Calibri"/>
          <w:sz w:val="23"/>
          <w:szCs w:val="23"/>
        </w:rPr>
        <w:t>Lenore and cash.</w:t>
      </w:r>
      <w:r w:rsidR="009F6B83">
        <w:rPr>
          <w:rFonts w:ascii="Calibri" w:hAnsi="Calibri" w:cs="Calibri"/>
          <w:sz w:val="23"/>
          <w:szCs w:val="23"/>
        </w:rPr>
        <w:br/>
      </w:r>
      <w:r w:rsidR="009556F4">
        <w:rPr>
          <w:rFonts w:ascii="Calibri" w:hAnsi="Calibri" w:cs="Calibri"/>
          <w:sz w:val="24"/>
          <w:szCs w:val="24"/>
        </w:rPr>
        <w:br/>
      </w:r>
      <w:r w:rsidRPr="006956B6">
        <w:rPr>
          <w:rFonts w:ascii="Calibri" w:hAnsi="Calibri" w:cs="Calibri"/>
          <w:b/>
          <w:sz w:val="24"/>
          <w:szCs w:val="24"/>
          <w:u w:val="single"/>
        </w:rPr>
        <w:t>WINTER PARKING</w:t>
      </w:r>
      <w:r w:rsidR="009556F4">
        <w:rPr>
          <w:rFonts w:ascii="Calibri" w:hAnsi="Calibri" w:cs="Calibri"/>
          <w:b/>
          <w:sz w:val="24"/>
          <w:szCs w:val="24"/>
          <w:u w:val="single"/>
        </w:rPr>
        <w:br/>
      </w:r>
      <w:r w:rsidRPr="009556F4">
        <w:rPr>
          <w:rFonts w:ascii="Calibri" w:hAnsi="Calibri" w:cs="Calibri"/>
          <w:sz w:val="23"/>
          <w:szCs w:val="23"/>
        </w:rPr>
        <w:t>We would like to remind everyone not to park their vehicles on the road</w:t>
      </w:r>
      <w:r w:rsidR="00842452" w:rsidRPr="009556F4">
        <w:rPr>
          <w:rFonts w:ascii="Calibri" w:hAnsi="Calibri" w:cs="Calibri"/>
          <w:sz w:val="23"/>
          <w:szCs w:val="23"/>
        </w:rPr>
        <w:t xml:space="preserve"> during </w:t>
      </w:r>
      <w:r w:rsidR="009F6B83">
        <w:rPr>
          <w:rFonts w:ascii="Calibri" w:hAnsi="Calibri" w:cs="Calibri"/>
          <w:sz w:val="23"/>
          <w:szCs w:val="23"/>
        </w:rPr>
        <w:t xml:space="preserve">the </w:t>
      </w:r>
      <w:r w:rsidR="00842452" w:rsidRPr="009556F4">
        <w:rPr>
          <w:rFonts w:ascii="Calibri" w:hAnsi="Calibri" w:cs="Calibri"/>
          <w:sz w:val="23"/>
          <w:szCs w:val="23"/>
        </w:rPr>
        <w:t>winter months to allow for safe and efficient snow removal.</w:t>
      </w:r>
      <w:r w:rsidRPr="009556F4">
        <w:rPr>
          <w:rFonts w:ascii="Calibri" w:hAnsi="Calibri" w:cs="Calibri"/>
          <w:sz w:val="23"/>
          <w:szCs w:val="23"/>
        </w:rPr>
        <w:t xml:space="preserve"> </w:t>
      </w:r>
      <w:r w:rsidR="00842452" w:rsidRPr="009556F4">
        <w:rPr>
          <w:rFonts w:ascii="Calibri" w:hAnsi="Calibri" w:cs="Calibri"/>
          <w:sz w:val="23"/>
          <w:szCs w:val="23"/>
        </w:rPr>
        <w:t>Parked vehicles on the road slow down the work of snowplows and create an unsafe situation for drivers.</w:t>
      </w:r>
      <w:r w:rsidR="00842452" w:rsidRPr="009556F4">
        <w:rPr>
          <w:rFonts w:ascii="Calibri" w:hAnsi="Calibri" w:cs="Calibri"/>
          <w:sz w:val="23"/>
          <w:szCs w:val="23"/>
        </w:rPr>
        <w:br/>
        <w:t>Park at your own risk- The Village of Lake Lenore will not be liable for any damages that may occur during the snow-clearing operations.</w:t>
      </w:r>
    </w:p>
    <w:p w:rsidR="00756B48" w:rsidRDefault="00756B48" w:rsidP="00756B48">
      <w:pPr>
        <w:rPr>
          <w:rFonts w:ascii="Calibri" w:hAnsi="Calibri" w:cs="Calibri"/>
          <w:sz w:val="23"/>
          <w:szCs w:val="23"/>
        </w:rPr>
      </w:pPr>
      <w:r w:rsidRPr="006956B6">
        <w:rPr>
          <w:rFonts w:ascii="Calibri" w:hAnsi="Calibri" w:cs="Calibri"/>
          <w:b/>
          <w:sz w:val="24"/>
          <w:szCs w:val="24"/>
          <w:u w:val="single"/>
        </w:rPr>
        <w:t>WATER METER READING</w:t>
      </w:r>
      <w:r w:rsidR="009556F4">
        <w:rPr>
          <w:rFonts w:ascii="Calibri" w:hAnsi="Calibri" w:cs="Calibri"/>
          <w:b/>
          <w:sz w:val="24"/>
          <w:szCs w:val="24"/>
        </w:rPr>
        <w:br/>
      </w:r>
      <w:r w:rsidR="00D452BF" w:rsidRPr="009556F4">
        <w:rPr>
          <w:rFonts w:ascii="Calibri" w:hAnsi="Calibri" w:cs="Calibri"/>
          <w:sz w:val="23"/>
          <w:szCs w:val="23"/>
        </w:rPr>
        <w:t>The actual</w:t>
      </w:r>
      <w:r w:rsidRPr="009556F4">
        <w:rPr>
          <w:rFonts w:ascii="Calibri" w:hAnsi="Calibri" w:cs="Calibri"/>
          <w:sz w:val="23"/>
          <w:szCs w:val="23"/>
        </w:rPr>
        <w:t xml:space="preserve"> </w:t>
      </w:r>
      <w:r w:rsidR="00217877" w:rsidRPr="009556F4">
        <w:rPr>
          <w:rFonts w:ascii="Calibri" w:hAnsi="Calibri" w:cs="Calibri"/>
          <w:sz w:val="23"/>
          <w:szCs w:val="23"/>
        </w:rPr>
        <w:t>w</w:t>
      </w:r>
      <w:r w:rsidRPr="009556F4">
        <w:rPr>
          <w:rFonts w:ascii="Calibri" w:hAnsi="Calibri" w:cs="Calibri"/>
          <w:sz w:val="23"/>
          <w:szCs w:val="23"/>
        </w:rPr>
        <w:t xml:space="preserve">ater meter reading </w:t>
      </w:r>
      <w:r w:rsidR="00617A34" w:rsidRPr="009556F4">
        <w:rPr>
          <w:rFonts w:ascii="Calibri" w:hAnsi="Calibri" w:cs="Calibri"/>
          <w:sz w:val="23"/>
          <w:szCs w:val="23"/>
        </w:rPr>
        <w:t>is</w:t>
      </w:r>
      <w:r w:rsidRPr="009556F4">
        <w:rPr>
          <w:rFonts w:ascii="Calibri" w:hAnsi="Calibri" w:cs="Calibri"/>
          <w:sz w:val="23"/>
          <w:szCs w:val="23"/>
        </w:rPr>
        <w:t xml:space="preserve"> done every 3 months (March or April, June,</w:t>
      </w:r>
      <w:r w:rsidRPr="006956B6">
        <w:rPr>
          <w:rFonts w:ascii="Calibri" w:hAnsi="Calibri" w:cs="Calibri"/>
          <w:sz w:val="24"/>
          <w:szCs w:val="24"/>
        </w:rPr>
        <w:t xml:space="preserve"> </w:t>
      </w:r>
      <w:r w:rsidRPr="009556F4">
        <w:rPr>
          <w:rFonts w:ascii="Calibri" w:hAnsi="Calibri" w:cs="Calibri"/>
          <w:sz w:val="23"/>
          <w:szCs w:val="23"/>
        </w:rPr>
        <w:t xml:space="preserve">September and </w:t>
      </w:r>
      <w:r w:rsidR="008A4A5D" w:rsidRPr="009556F4">
        <w:rPr>
          <w:rFonts w:ascii="Calibri" w:hAnsi="Calibri" w:cs="Calibri"/>
          <w:sz w:val="23"/>
          <w:szCs w:val="23"/>
        </w:rPr>
        <w:t>November</w:t>
      </w:r>
      <w:r w:rsidRPr="009556F4">
        <w:rPr>
          <w:rFonts w:ascii="Calibri" w:hAnsi="Calibri" w:cs="Calibri"/>
          <w:sz w:val="23"/>
          <w:szCs w:val="23"/>
        </w:rPr>
        <w:t>)</w:t>
      </w:r>
      <w:r w:rsidR="009F6B83">
        <w:rPr>
          <w:rFonts w:ascii="Calibri" w:hAnsi="Calibri" w:cs="Calibri"/>
          <w:sz w:val="23"/>
          <w:szCs w:val="23"/>
        </w:rPr>
        <w:t>,</w:t>
      </w:r>
      <w:r w:rsidRPr="009556F4">
        <w:rPr>
          <w:rFonts w:ascii="Calibri" w:hAnsi="Calibri" w:cs="Calibri"/>
          <w:sz w:val="23"/>
          <w:szCs w:val="23"/>
        </w:rPr>
        <w:t xml:space="preserve"> and the rest of the months are all estimates.</w:t>
      </w:r>
      <w:r w:rsidR="00C010D4" w:rsidRPr="006956B6">
        <w:rPr>
          <w:rFonts w:ascii="Calibri" w:hAnsi="Calibri" w:cs="Calibri"/>
          <w:sz w:val="24"/>
          <w:szCs w:val="24"/>
        </w:rPr>
        <w:br/>
      </w:r>
      <w:r w:rsidRPr="009556F4">
        <w:rPr>
          <w:rFonts w:ascii="Calibri" w:hAnsi="Calibri" w:cs="Calibri"/>
          <w:b/>
          <w:sz w:val="23"/>
          <w:szCs w:val="23"/>
        </w:rPr>
        <w:t>Want an accurate bill?</w:t>
      </w:r>
      <w:r w:rsidRPr="009556F4">
        <w:rPr>
          <w:rFonts w:ascii="Calibri" w:hAnsi="Calibri" w:cs="Calibri"/>
          <w:sz w:val="23"/>
          <w:szCs w:val="23"/>
        </w:rPr>
        <w:t xml:space="preserve"> Read </w:t>
      </w:r>
      <w:r w:rsidR="00217877" w:rsidRPr="009556F4">
        <w:rPr>
          <w:rFonts w:ascii="Calibri" w:hAnsi="Calibri" w:cs="Calibri"/>
          <w:sz w:val="23"/>
          <w:szCs w:val="23"/>
        </w:rPr>
        <w:t>your</w:t>
      </w:r>
      <w:r w:rsidRPr="009556F4">
        <w:rPr>
          <w:rFonts w:ascii="Calibri" w:hAnsi="Calibri" w:cs="Calibri"/>
          <w:sz w:val="23"/>
          <w:szCs w:val="23"/>
        </w:rPr>
        <w:t xml:space="preserve"> own water meter </w:t>
      </w:r>
      <w:r w:rsidR="009F6B83">
        <w:rPr>
          <w:rFonts w:ascii="Calibri" w:hAnsi="Calibri" w:cs="Calibri"/>
          <w:sz w:val="23"/>
          <w:szCs w:val="23"/>
        </w:rPr>
        <w:t>at the</w:t>
      </w:r>
      <w:r w:rsidRPr="009556F4">
        <w:rPr>
          <w:rFonts w:ascii="Calibri" w:hAnsi="Calibri" w:cs="Calibri"/>
          <w:sz w:val="23"/>
          <w:szCs w:val="23"/>
        </w:rPr>
        <w:t xml:space="preserve"> end of the month and send it to </w:t>
      </w:r>
      <w:hyperlink r:id="rId10" w:history="1">
        <w:r w:rsidRPr="009556F4">
          <w:rPr>
            <w:rStyle w:val="Hyperlink"/>
            <w:rFonts w:ascii="Calibri" w:hAnsi="Calibri" w:cs="Calibri"/>
            <w:sz w:val="23"/>
            <w:szCs w:val="23"/>
          </w:rPr>
          <w:t>lakelenorevil@sasktel.net</w:t>
        </w:r>
      </w:hyperlink>
      <w:r w:rsidRPr="009556F4">
        <w:rPr>
          <w:rFonts w:ascii="Calibri" w:hAnsi="Calibri" w:cs="Calibri"/>
          <w:sz w:val="23"/>
          <w:szCs w:val="23"/>
        </w:rPr>
        <w:t xml:space="preserve"> or call the Village office at 306-3682344.</w:t>
      </w:r>
    </w:p>
    <w:p w:rsidR="009F6B83" w:rsidRPr="009556F4" w:rsidRDefault="009F6B83" w:rsidP="00756B48">
      <w:pPr>
        <w:rPr>
          <w:rFonts w:ascii="Calibri" w:hAnsi="Calibri" w:cs="Calibri"/>
          <w:b/>
          <w:sz w:val="24"/>
          <w:szCs w:val="24"/>
        </w:rPr>
      </w:pPr>
    </w:p>
    <w:p w:rsidR="009F6B83" w:rsidRDefault="00713E12" w:rsidP="00756B48">
      <w:pPr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b/>
          <w:sz w:val="24"/>
          <w:szCs w:val="24"/>
          <w:u w:val="single"/>
        </w:rPr>
        <w:lastRenderedPageBreak/>
        <w:t xml:space="preserve">SNOW </w:t>
      </w:r>
      <w:r w:rsidR="00CB5FEF">
        <w:rPr>
          <w:rFonts w:ascii="Calibri" w:hAnsi="Calibri" w:cs="Calibri"/>
          <w:b/>
          <w:sz w:val="24"/>
          <w:szCs w:val="24"/>
          <w:u w:val="single"/>
        </w:rPr>
        <w:t>REMOVAL SERVICES</w:t>
      </w:r>
      <w:r w:rsidR="00CB5FEF">
        <w:rPr>
          <w:rFonts w:ascii="Calibri" w:hAnsi="Calibri" w:cs="Calibri"/>
          <w:b/>
          <w:sz w:val="24"/>
          <w:szCs w:val="24"/>
          <w:u w:val="single"/>
        </w:rPr>
        <w:br/>
      </w:r>
      <w:r w:rsidR="00CB5FEF" w:rsidRPr="009556F4">
        <w:rPr>
          <w:rFonts w:ascii="Calibri" w:hAnsi="Calibri" w:cs="Calibri"/>
          <w:sz w:val="23"/>
          <w:szCs w:val="23"/>
        </w:rPr>
        <w:t xml:space="preserve">The </w:t>
      </w:r>
      <w:r w:rsidR="000D5A9B" w:rsidRPr="009556F4">
        <w:rPr>
          <w:rFonts w:ascii="Calibri" w:hAnsi="Calibri" w:cs="Calibri"/>
          <w:sz w:val="23"/>
          <w:szCs w:val="23"/>
        </w:rPr>
        <w:t>Village offers snow removal services</w:t>
      </w:r>
      <w:r w:rsidR="0020783B">
        <w:rPr>
          <w:rFonts w:ascii="Calibri" w:hAnsi="Calibri" w:cs="Calibri"/>
          <w:sz w:val="23"/>
          <w:szCs w:val="23"/>
        </w:rPr>
        <w:t xml:space="preserve"> within the town limits</w:t>
      </w:r>
      <w:r w:rsidR="000D5A9B" w:rsidRPr="009556F4">
        <w:rPr>
          <w:rFonts w:ascii="Calibri" w:hAnsi="Calibri" w:cs="Calibri"/>
          <w:sz w:val="23"/>
          <w:szCs w:val="23"/>
        </w:rPr>
        <w:t>, provided there is a waiver signed by the homeowner or tenant. A liability waiver can be obtained at the Village Office. The current rate is $20.00 per clearing.</w:t>
      </w:r>
    </w:p>
    <w:p w:rsidR="00756B48" w:rsidRPr="009556F4" w:rsidRDefault="000D5A9B" w:rsidP="00756B48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/>
      </w:r>
      <w:r w:rsidR="00756B48" w:rsidRPr="006956B6">
        <w:rPr>
          <w:rFonts w:ascii="Calibri" w:hAnsi="Calibri" w:cs="Calibri"/>
          <w:b/>
          <w:sz w:val="24"/>
          <w:szCs w:val="24"/>
          <w:u w:val="single"/>
        </w:rPr>
        <w:t>DOG AND CAT LICENSE</w:t>
      </w:r>
      <w:bookmarkStart w:id="2" w:name="_ou6mmxtecjws" w:colFirst="0" w:colLast="0"/>
      <w:bookmarkEnd w:id="2"/>
      <w:r w:rsidR="005648CC" w:rsidRPr="006956B6">
        <w:rPr>
          <w:rFonts w:ascii="Calibri" w:hAnsi="Calibri" w:cs="Calibri"/>
          <w:b/>
          <w:sz w:val="24"/>
          <w:szCs w:val="24"/>
          <w:u w:val="single"/>
        </w:rPr>
        <w:t>:</w:t>
      </w:r>
      <w:r w:rsidR="009556F4">
        <w:rPr>
          <w:rFonts w:ascii="Calibri" w:hAnsi="Calibri" w:cs="Calibri"/>
          <w:sz w:val="24"/>
          <w:szCs w:val="24"/>
        </w:rPr>
        <w:br/>
      </w:r>
      <w:r w:rsidR="00CF1794" w:rsidRPr="009556F4">
        <w:rPr>
          <w:rFonts w:ascii="Calibri" w:hAnsi="Calibri" w:cs="Calibri"/>
          <w:sz w:val="23"/>
          <w:szCs w:val="23"/>
        </w:rPr>
        <w:t xml:space="preserve">Pet licenses are renewable every year for $10.00. Licensing helps to identify your pet in case it becomes lost. </w:t>
      </w:r>
      <w:r w:rsidR="005648CC" w:rsidRPr="009556F4">
        <w:rPr>
          <w:rFonts w:ascii="Calibri" w:hAnsi="Calibri" w:cs="Calibri"/>
          <w:sz w:val="23"/>
          <w:szCs w:val="23"/>
        </w:rPr>
        <w:t>Always keep your pet on your property. When walking your dog, have them on a leash, carry a waste bag and pick up after your dog to keep our community safe and clean. Be a responsible pet owner.</w:t>
      </w:r>
    </w:p>
    <w:p w:rsidR="006F63D5" w:rsidRPr="009556F4" w:rsidRDefault="00617A34" w:rsidP="006F63D5">
      <w:pPr>
        <w:rPr>
          <w:rFonts w:ascii="Calibri" w:hAnsi="Calibri" w:cs="Calibri"/>
          <w:b/>
          <w:sz w:val="24"/>
          <w:szCs w:val="24"/>
          <w:u w:val="single"/>
        </w:rPr>
      </w:pPr>
      <w:r w:rsidRPr="006956B6">
        <w:rPr>
          <w:rFonts w:ascii="Calibri" w:hAnsi="Calibri" w:cs="Calibri"/>
          <w:b/>
          <w:sz w:val="24"/>
          <w:szCs w:val="24"/>
          <w:u w:val="single"/>
        </w:rPr>
        <w:t>SNOWMOBILE OPERATION</w:t>
      </w:r>
      <w:r w:rsidR="009556F4">
        <w:rPr>
          <w:rFonts w:ascii="Calibri" w:hAnsi="Calibri" w:cs="Calibri"/>
          <w:b/>
          <w:sz w:val="24"/>
          <w:szCs w:val="24"/>
          <w:u w:val="single"/>
        </w:rPr>
        <w:br/>
      </w:r>
      <w:r w:rsidR="00037574" w:rsidRPr="009556F4">
        <w:rPr>
          <w:rFonts w:ascii="Calibri" w:hAnsi="Calibri" w:cs="Calibri"/>
          <w:sz w:val="23"/>
          <w:szCs w:val="23"/>
        </w:rPr>
        <w:t xml:space="preserve">Bylaw No. 3-95 states that “It shall be lawful to operate a snowmobile at a speed </w:t>
      </w:r>
      <w:r w:rsidR="00037574" w:rsidRPr="009556F4">
        <w:rPr>
          <w:rFonts w:ascii="Calibri" w:hAnsi="Calibri" w:cs="Calibri"/>
          <w:b/>
          <w:sz w:val="23"/>
          <w:szCs w:val="23"/>
        </w:rPr>
        <w:t>no greater</w:t>
      </w:r>
      <w:r w:rsidR="00037574" w:rsidRPr="009556F4">
        <w:rPr>
          <w:rFonts w:ascii="Calibri" w:hAnsi="Calibri" w:cs="Calibri"/>
          <w:sz w:val="23"/>
          <w:szCs w:val="23"/>
        </w:rPr>
        <w:t xml:space="preserve"> </w:t>
      </w:r>
      <w:r w:rsidR="00037574" w:rsidRPr="009556F4">
        <w:rPr>
          <w:rFonts w:ascii="Calibri" w:hAnsi="Calibri" w:cs="Calibri"/>
          <w:b/>
          <w:sz w:val="23"/>
          <w:szCs w:val="23"/>
        </w:rPr>
        <w:t>than 40 km/h</w:t>
      </w:r>
      <w:r w:rsidR="00037574" w:rsidRPr="009556F4">
        <w:rPr>
          <w:rFonts w:ascii="Calibri" w:hAnsi="Calibri" w:cs="Calibri"/>
          <w:sz w:val="23"/>
          <w:szCs w:val="23"/>
        </w:rPr>
        <w:t xml:space="preserve"> and in accordance with Highway Traffic Laws within the limits of the Village.</w:t>
      </w:r>
      <w:r w:rsidR="009A6719" w:rsidRPr="009556F4">
        <w:rPr>
          <w:rFonts w:ascii="Calibri" w:hAnsi="Calibri" w:cs="Calibri"/>
          <w:sz w:val="23"/>
          <w:szCs w:val="23"/>
        </w:rPr>
        <w:t xml:space="preserve"> If you witness someone unlawfully operating the snowmobile please contact the RCMP at 306-6822535.</w:t>
      </w:r>
      <w:r w:rsidR="006F63D5" w:rsidRPr="009556F4">
        <w:rPr>
          <w:rFonts w:ascii="Calibri" w:hAnsi="Calibri" w:cs="Calibri"/>
          <w:sz w:val="23"/>
          <w:szCs w:val="23"/>
        </w:rPr>
        <w:t xml:space="preserve"> </w:t>
      </w:r>
      <w:r w:rsidR="006F63D5" w:rsidRPr="009556F4">
        <w:rPr>
          <w:rFonts w:ascii="Calibri" w:hAnsi="Calibri" w:cs="Calibri"/>
          <w:sz w:val="23"/>
          <w:szCs w:val="23"/>
        </w:rPr>
        <w:br/>
      </w:r>
      <w:r w:rsidR="00790B44" w:rsidRPr="009556F4">
        <w:rPr>
          <w:rFonts w:ascii="Calibri" w:hAnsi="Calibri" w:cs="Calibri"/>
          <w:sz w:val="23"/>
          <w:szCs w:val="23"/>
          <w:u w:val="single"/>
        </w:rPr>
        <w:t>For more information about snow</w:t>
      </w:r>
      <w:r w:rsidR="00CF1D83" w:rsidRPr="009556F4">
        <w:rPr>
          <w:rFonts w:ascii="Calibri" w:hAnsi="Calibri" w:cs="Calibri"/>
          <w:sz w:val="23"/>
          <w:szCs w:val="23"/>
          <w:u w:val="single"/>
        </w:rPr>
        <w:t>mobile</w:t>
      </w:r>
      <w:r w:rsidR="006D4C10" w:rsidRPr="009556F4">
        <w:rPr>
          <w:rFonts w:ascii="Calibri" w:hAnsi="Calibri" w:cs="Calibri"/>
          <w:sz w:val="23"/>
          <w:szCs w:val="23"/>
          <w:u w:val="single"/>
        </w:rPr>
        <w:t xml:space="preserve"> operation visit </w:t>
      </w:r>
      <w:r w:rsidR="006D4C10" w:rsidRPr="009556F4">
        <w:rPr>
          <w:rFonts w:ascii="Calibri" w:hAnsi="Calibri" w:cs="Calibri"/>
          <w:i/>
          <w:sz w:val="23"/>
          <w:szCs w:val="23"/>
          <w:u w:val="single"/>
        </w:rPr>
        <w:t>The Snowmobile Act</w:t>
      </w:r>
      <w:r w:rsidR="006D4C10" w:rsidRPr="009556F4">
        <w:rPr>
          <w:rFonts w:ascii="Calibri" w:hAnsi="Calibri" w:cs="Calibri"/>
          <w:sz w:val="23"/>
          <w:szCs w:val="23"/>
          <w:u w:val="single"/>
        </w:rPr>
        <w:t xml:space="preserve"> or Snowmobiling in Saskatchewan Handbook online.</w:t>
      </w:r>
    </w:p>
    <w:p w:rsidR="00756B48" w:rsidRPr="009556F4" w:rsidRDefault="008B299A" w:rsidP="00756B48">
      <w:pPr>
        <w:rPr>
          <w:rFonts w:ascii="Calibri" w:hAnsi="Calibri" w:cs="Calibri"/>
          <w:sz w:val="23"/>
          <w:szCs w:val="23"/>
        </w:rPr>
      </w:pPr>
      <w:r w:rsidRPr="009556F4">
        <w:rPr>
          <w:rFonts w:ascii="Calibri" w:hAnsi="Calibri" w:cs="Calibri"/>
          <w:sz w:val="23"/>
          <w:szCs w:val="23"/>
        </w:rPr>
        <w:t xml:space="preserve">Please </w:t>
      </w:r>
      <w:r w:rsidR="004F4CDE" w:rsidRPr="009556F4">
        <w:rPr>
          <w:rFonts w:ascii="Calibri" w:hAnsi="Calibri" w:cs="Calibri"/>
          <w:sz w:val="23"/>
          <w:szCs w:val="23"/>
        </w:rPr>
        <w:t>like</w:t>
      </w:r>
      <w:r w:rsidRPr="009556F4">
        <w:rPr>
          <w:rFonts w:ascii="Calibri" w:hAnsi="Calibri" w:cs="Calibri"/>
          <w:sz w:val="23"/>
          <w:szCs w:val="23"/>
        </w:rPr>
        <w:t xml:space="preserve"> and </w:t>
      </w:r>
      <w:r w:rsidR="004F4CDE" w:rsidRPr="009556F4">
        <w:rPr>
          <w:rFonts w:ascii="Calibri" w:hAnsi="Calibri" w:cs="Calibri"/>
          <w:sz w:val="23"/>
          <w:szCs w:val="23"/>
        </w:rPr>
        <w:t>follow</w:t>
      </w:r>
      <w:r w:rsidRPr="009556F4">
        <w:rPr>
          <w:rFonts w:ascii="Calibri" w:hAnsi="Calibri" w:cs="Calibri"/>
          <w:sz w:val="23"/>
          <w:szCs w:val="23"/>
        </w:rPr>
        <w:t xml:space="preserve"> </w:t>
      </w:r>
      <w:r w:rsidR="00595EBE" w:rsidRPr="009556F4">
        <w:rPr>
          <w:rFonts w:ascii="Calibri" w:hAnsi="Calibri" w:cs="Calibri"/>
          <w:sz w:val="23"/>
          <w:szCs w:val="23"/>
        </w:rPr>
        <w:t xml:space="preserve">the </w:t>
      </w:r>
      <w:r w:rsidRPr="009556F4">
        <w:rPr>
          <w:rFonts w:ascii="Calibri" w:hAnsi="Calibri" w:cs="Calibri"/>
          <w:sz w:val="23"/>
          <w:szCs w:val="23"/>
        </w:rPr>
        <w:t xml:space="preserve">Village of Lake </w:t>
      </w:r>
      <w:r w:rsidR="00191BBD" w:rsidRPr="009556F4">
        <w:rPr>
          <w:rFonts w:ascii="Calibri" w:hAnsi="Calibri" w:cs="Calibri"/>
          <w:sz w:val="23"/>
          <w:szCs w:val="23"/>
        </w:rPr>
        <w:t>Lenore's</w:t>
      </w:r>
      <w:r w:rsidRPr="009556F4">
        <w:rPr>
          <w:rFonts w:ascii="Calibri" w:hAnsi="Calibri" w:cs="Calibri"/>
          <w:sz w:val="23"/>
          <w:szCs w:val="23"/>
        </w:rPr>
        <w:t xml:space="preserve"> Facebook page to stay up to date on the </w:t>
      </w:r>
      <w:r w:rsidR="00595EBE" w:rsidRPr="009556F4">
        <w:rPr>
          <w:rFonts w:ascii="Calibri" w:hAnsi="Calibri" w:cs="Calibri"/>
          <w:sz w:val="23"/>
          <w:szCs w:val="23"/>
        </w:rPr>
        <w:t>Village’s</w:t>
      </w:r>
      <w:r w:rsidRPr="009556F4">
        <w:rPr>
          <w:rFonts w:ascii="Calibri" w:hAnsi="Calibri" w:cs="Calibri"/>
          <w:sz w:val="23"/>
          <w:szCs w:val="23"/>
        </w:rPr>
        <w:t xml:space="preserve"> upcoming events, news, announcements</w:t>
      </w:r>
      <w:r w:rsidR="00595EBE" w:rsidRPr="009556F4">
        <w:rPr>
          <w:rFonts w:ascii="Calibri" w:hAnsi="Calibri" w:cs="Calibri"/>
          <w:sz w:val="23"/>
          <w:szCs w:val="23"/>
        </w:rPr>
        <w:t xml:space="preserve"> and more.</w:t>
      </w:r>
      <w:r w:rsidR="009F6B83">
        <w:rPr>
          <w:rFonts w:ascii="Calibri" w:hAnsi="Calibri" w:cs="Calibri"/>
          <w:sz w:val="23"/>
          <w:szCs w:val="23"/>
        </w:rPr>
        <w:br/>
      </w:r>
      <w:r w:rsidR="00C010D4" w:rsidRPr="009556F4">
        <w:rPr>
          <w:rFonts w:ascii="Calibri" w:hAnsi="Calibri" w:cs="Calibri"/>
          <w:sz w:val="23"/>
          <w:szCs w:val="23"/>
        </w:rPr>
        <w:br/>
      </w:r>
      <w:r w:rsidR="00756B48" w:rsidRPr="009556F4">
        <w:rPr>
          <w:rFonts w:ascii="Calibri" w:hAnsi="Calibri" w:cs="Calibri"/>
          <w:sz w:val="23"/>
          <w:szCs w:val="23"/>
        </w:rPr>
        <w:t>UPDATED BYLAWS AND POLICIES ARE POSTED ON OUR WEBSITE</w:t>
      </w:r>
      <w:r w:rsidR="00AD1C0A" w:rsidRPr="009556F4">
        <w:rPr>
          <w:rFonts w:ascii="Calibri" w:hAnsi="Calibri" w:cs="Calibri"/>
          <w:sz w:val="23"/>
          <w:szCs w:val="23"/>
        </w:rPr>
        <w:br/>
      </w:r>
      <w:r w:rsidR="00756B48" w:rsidRPr="009556F4">
        <w:rPr>
          <w:rFonts w:ascii="Calibri" w:hAnsi="Calibri" w:cs="Calibri"/>
          <w:sz w:val="23"/>
          <w:szCs w:val="23"/>
        </w:rPr>
        <w:t>VISIT www.villageoflakelenore</w:t>
      </w:r>
    </w:p>
    <w:p w:rsidR="00FC2E32" w:rsidRDefault="00756B48" w:rsidP="00756B48">
      <w:pPr>
        <w:rPr>
          <w:rFonts w:ascii="Calibri" w:hAnsi="Calibri" w:cs="Calibri"/>
          <w:sz w:val="23"/>
          <w:szCs w:val="23"/>
        </w:rPr>
      </w:pPr>
      <w:r w:rsidRPr="009556F4">
        <w:rPr>
          <w:rFonts w:ascii="Calibri" w:hAnsi="Calibri" w:cs="Calibri"/>
          <w:sz w:val="23"/>
          <w:szCs w:val="23"/>
        </w:rPr>
        <w:t xml:space="preserve">Any concerns, suggestions, </w:t>
      </w:r>
      <w:r w:rsidR="00AC4874" w:rsidRPr="009556F4">
        <w:rPr>
          <w:rFonts w:ascii="Calibri" w:hAnsi="Calibri" w:cs="Calibri"/>
          <w:sz w:val="23"/>
          <w:szCs w:val="23"/>
        </w:rPr>
        <w:t xml:space="preserve">or </w:t>
      </w:r>
      <w:r w:rsidRPr="009556F4">
        <w:rPr>
          <w:rFonts w:ascii="Calibri" w:hAnsi="Calibri" w:cs="Calibri"/>
          <w:sz w:val="23"/>
          <w:szCs w:val="23"/>
        </w:rPr>
        <w:t>questions</w:t>
      </w:r>
      <w:r w:rsidR="009F6B83">
        <w:rPr>
          <w:rFonts w:ascii="Calibri" w:hAnsi="Calibri" w:cs="Calibri"/>
          <w:sz w:val="23"/>
          <w:szCs w:val="23"/>
        </w:rPr>
        <w:t>,</w:t>
      </w:r>
      <w:r w:rsidRPr="009556F4">
        <w:rPr>
          <w:rFonts w:ascii="Calibri" w:hAnsi="Calibri" w:cs="Calibri"/>
          <w:sz w:val="23"/>
          <w:szCs w:val="23"/>
        </w:rPr>
        <w:t xml:space="preserve"> FEEL FREE to contact the Village Office at 368-2344 or contact the Village Council. We will be happy to hear from you.</w:t>
      </w:r>
    </w:p>
    <w:p w:rsidR="009F6B83" w:rsidRDefault="009F6B83" w:rsidP="00756B48">
      <w:pPr>
        <w:rPr>
          <w:rFonts w:ascii="Calibri" w:hAnsi="Calibri" w:cs="Calibri"/>
          <w:sz w:val="23"/>
          <w:szCs w:val="23"/>
        </w:rPr>
      </w:pPr>
    </w:p>
    <w:p w:rsidR="009F6B83" w:rsidRPr="009556F4" w:rsidRDefault="009F6B83" w:rsidP="00756B48">
      <w:pPr>
        <w:rPr>
          <w:rFonts w:ascii="Calibri" w:hAnsi="Calibri" w:cs="Calibri"/>
          <w:sz w:val="23"/>
          <w:szCs w:val="23"/>
        </w:rPr>
      </w:pPr>
    </w:p>
    <w:p w:rsidR="00756B48" w:rsidRPr="009F6B83" w:rsidRDefault="008B299A" w:rsidP="009F6B83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auto"/>
          <w:kern w:val="0"/>
          <w:sz w:val="28"/>
          <w:szCs w:val="28"/>
          <w:lang w:val="en-CA" w:eastAsia="en-CA"/>
          <w14:ligatures w14:val="none"/>
        </w:rPr>
      </w:pPr>
      <w:r w:rsidRPr="006956B6">
        <w:rPr>
          <w:rFonts w:ascii="Calibri" w:hAnsi="Calibri" w:cs="Calibri"/>
          <w:b/>
          <w:sz w:val="24"/>
          <w:szCs w:val="24"/>
        </w:rPr>
        <w:t xml:space="preserve">       </w:t>
      </w:r>
      <w:r w:rsidR="006956B6">
        <w:rPr>
          <w:rFonts w:ascii="Calibri" w:hAnsi="Calibri" w:cs="Calibri"/>
          <w:b/>
          <w:sz w:val="24"/>
          <w:szCs w:val="24"/>
        </w:rPr>
        <w:t xml:space="preserve">           </w:t>
      </w:r>
      <w:r w:rsidR="009F6B83" w:rsidRPr="002E5675">
        <w:rPr>
          <w:rFonts w:ascii="Calibri" w:eastAsia="Times New Roman" w:hAnsi="Calibri" w:cs="Calibri"/>
          <w:color w:val="auto"/>
          <w:kern w:val="0"/>
          <w:sz w:val="28"/>
          <w:szCs w:val="28"/>
          <w:lang w:val="en-CA" w:eastAsia="en-CA"/>
          <w14:ligatures w14:val="none"/>
        </w:rPr>
        <w:t>Wishing everyone a</w:t>
      </w:r>
      <w:r w:rsidR="009F6B83" w:rsidRPr="009F6B83">
        <w:rPr>
          <w:rFonts w:ascii="Calibri" w:eastAsia="Times New Roman" w:hAnsi="Calibri" w:cs="Calibri"/>
          <w:color w:val="auto"/>
          <w:kern w:val="0"/>
          <w:sz w:val="28"/>
          <w:szCs w:val="28"/>
          <w:lang w:val="en-CA" w:eastAsia="en-CA"/>
          <w14:ligatures w14:val="none"/>
        </w:rPr>
        <w:t xml:space="preserve"> Merry Christmas and a</w:t>
      </w:r>
      <w:r w:rsidR="009F6B83" w:rsidRPr="002E5675">
        <w:rPr>
          <w:rFonts w:ascii="Calibri" w:eastAsia="Times New Roman" w:hAnsi="Calibri" w:cs="Calibri"/>
          <w:color w:val="auto"/>
          <w:kern w:val="0"/>
          <w:sz w:val="28"/>
          <w:szCs w:val="28"/>
          <w:lang w:val="en-CA" w:eastAsia="en-CA"/>
          <w14:ligatures w14:val="none"/>
        </w:rPr>
        <w:t xml:space="preserve"> happy, healthy, and prosperous New Year!</w:t>
      </w:r>
      <w:r w:rsidRPr="006956B6">
        <w:rPr>
          <w:rFonts w:ascii="Calibri" w:hAnsi="Calibri" w:cs="Calibri"/>
          <w:b/>
          <w:sz w:val="24"/>
          <w:szCs w:val="24"/>
        </w:rPr>
        <w:br/>
        <w:t xml:space="preserve">                       </w:t>
      </w:r>
      <w:r w:rsidR="006956B6">
        <w:rPr>
          <w:rFonts w:ascii="Calibri" w:hAnsi="Calibri" w:cs="Calibri"/>
          <w:b/>
          <w:sz w:val="24"/>
          <w:szCs w:val="24"/>
        </w:rPr>
        <w:t xml:space="preserve">                    </w:t>
      </w:r>
      <w:r w:rsidRPr="006956B6">
        <w:rPr>
          <w:rFonts w:ascii="Calibri" w:hAnsi="Calibri" w:cs="Calibri"/>
          <w:b/>
          <w:sz w:val="24"/>
          <w:szCs w:val="24"/>
        </w:rPr>
        <w:t xml:space="preserve">       </w:t>
      </w:r>
      <w:r w:rsidR="00756B48" w:rsidRPr="006956B6">
        <w:rPr>
          <w:rFonts w:ascii="Calibri" w:hAnsi="Calibri" w:cs="Calibri"/>
          <w:b/>
          <w:sz w:val="24"/>
          <w:szCs w:val="24"/>
        </w:rPr>
        <w:t>From the Village of Lake Lenore Council and Staff!!</w:t>
      </w:r>
    </w:p>
    <w:p w:rsidR="00023720" w:rsidRPr="00756B48" w:rsidRDefault="00892E17" w:rsidP="00D057F2">
      <w:pPr>
        <w:rPr>
          <w:i/>
        </w:rPr>
      </w:pPr>
      <w:r w:rsidRPr="00756B48">
        <w:rPr>
          <w:sz w:val="24"/>
          <w:szCs w:val="24"/>
        </w:rPr>
        <w:br/>
      </w:r>
    </w:p>
    <w:p w:rsidR="00A82319" w:rsidRPr="00756B48" w:rsidRDefault="00A82319" w:rsidP="00613792">
      <w:pPr>
        <w:rPr>
          <w:noProof/>
        </w:rPr>
      </w:pPr>
    </w:p>
    <w:p w:rsidR="00575E98" w:rsidRPr="00756B48" w:rsidRDefault="00575E98">
      <w:pPr>
        <w:rPr>
          <w:noProof/>
        </w:rPr>
      </w:pPr>
    </w:p>
    <w:p w:rsidR="00A82319" w:rsidRPr="00756B48" w:rsidRDefault="00A82319" w:rsidP="00575E98">
      <w:pPr>
        <w:pStyle w:val="Heading1"/>
        <w:rPr>
          <w:rFonts w:asciiTheme="minorHAnsi" w:hAnsiTheme="minorHAnsi"/>
          <w:noProof/>
        </w:rPr>
      </w:pPr>
    </w:p>
    <w:sectPr w:rsidR="00A82319" w:rsidRPr="00756B48">
      <w:pgSz w:w="12240" w:h="15840"/>
      <w:pgMar w:top="79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B544F" w:rsidRDefault="00FB544F">
      <w:pPr>
        <w:spacing w:after="0" w:line="240" w:lineRule="auto"/>
      </w:pPr>
      <w:r>
        <w:separator/>
      </w:r>
    </w:p>
  </w:endnote>
  <w:endnote w:type="continuationSeparator" w:id="0">
    <w:p w:rsidR="00FB544F" w:rsidRDefault="00FB54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B544F" w:rsidRDefault="00FB544F">
      <w:pPr>
        <w:spacing w:after="0" w:line="240" w:lineRule="auto"/>
      </w:pPr>
      <w:r>
        <w:separator/>
      </w:r>
    </w:p>
  </w:footnote>
  <w:footnote w:type="continuationSeparator" w:id="0">
    <w:p w:rsidR="00FB544F" w:rsidRDefault="00FB54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D3B5F"/>
    <w:multiLevelType w:val="hybridMultilevel"/>
    <w:tmpl w:val="B8924C50"/>
    <w:lvl w:ilvl="0" w:tplc="10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200054EC"/>
    <w:multiLevelType w:val="multilevel"/>
    <w:tmpl w:val="6FE66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043E5D"/>
    <w:multiLevelType w:val="hybridMultilevel"/>
    <w:tmpl w:val="773CB008"/>
    <w:lvl w:ilvl="0" w:tplc="10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7F2"/>
    <w:rsid w:val="00004A9F"/>
    <w:rsid w:val="00023720"/>
    <w:rsid w:val="00037574"/>
    <w:rsid w:val="000511E6"/>
    <w:rsid w:val="000911CA"/>
    <w:rsid w:val="000936D9"/>
    <w:rsid w:val="00093F4E"/>
    <w:rsid w:val="00094768"/>
    <w:rsid w:val="000A1B93"/>
    <w:rsid w:val="000A1EAE"/>
    <w:rsid w:val="000A3619"/>
    <w:rsid w:val="000B6D31"/>
    <w:rsid w:val="000C33C0"/>
    <w:rsid w:val="000D03C5"/>
    <w:rsid w:val="000D5A9B"/>
    <w:rsid w:val="00101CFE"/>
    <w:rsid w:val="00133E1D"/>
    <w:rsid w:val="0018070B"/>
    <w:rsid w:val="00191BBD"/>
    <w:rsid w:val="001B1D0B"/>
    <w:rsid w:val="001B421B"/>
    <w:rsid w:val="001D0C4E"/>
    <w:rsid w:val="001E4582"/>
    <w:rsid w:val="001E54D7"/>
    <w:rsid w:val="001F5551"/>
    <w:rsid w:val="002015B7"/>
    <w:rsid w:val="0020783B"/>
    <w:rsid w:val="00217877"/>
    <w:rsid w:val="00220097"/>
    <w:rsid w:val="00257736"/>
    <w:rsid w:val="00257D4C"/>
    <w:rsid w:val="002A0B8B"/>
    <w:rsid w:val="002B211A"/>
    <w:rsid w:val="002B6356"/>
    <w:rsid w:val="002C798B"/>
    <w:rsid w:val="002E5675"/>
    <w:rsid w:val="002F02D8"/>
    <w:rsid w:val="0030092A"/>
    <w:rsid w:val="00301222"/>
    <w:rsid w:val="00302976"/>
    <w:rsid w:val="003322B9"/>
    <w:rsid w:val="00340BE0"/>
    <w:rsid w:val="0034175F"/>
    <w:rsid w:val="00362F72"/>
    <w:rsid w:val="003869F5"/>
    <w:rsid w:val="00396CF1"/>
    <w:rsid w:val="003A540A"/>
    <w:rsid w:val="00421891"/>
    <w:rsid w:val="0049213F"/>
    <w:rsid w:val="00492FE0"/>
    <w:rsid w:val="00493320"/>
    <w:rsid w:val="004A6877"/>
    <w:rsid w:val="004B5084"/>
    <w:rsid w:val="004D02CE"/>
    <w:rsid w:val="004F4CDE"/>
    <w:rsid w:val="00514295"/>
    <w:rsid w:val="00525E96"/>
    <w:rsid w:val="005566B8"/>
    <w:rsid w:val="005648CC"/>
    <w:rsid w:val="0057186E"/>
    <w:rsid w:val="0057462A"/>
    <w:rsid w:val="00575E98"/>
    <w:rsid w:val="005835AF"/>
    <w:rsid w:val="00595EBE"/>
    <w:rsid w:val="005A21DF"/>
    <w:rsid w:val="005A755C"/>
    <w:rsid w:val="005E78DF"/>
    <w:rsid w:val="0061191D"/>
    <w:rsid w:val="00613792"/>
    <w:rsid w:val="00617A34"/>
    <w:rsid w:val="00644220"/>
    <w:rsid w:val="00656885"/>
    <w:rsid w:val="0068152C"/>
    <w:rsid w:val="006956B6"/>
    <w:rsid w:val="00696CC5"/>
    <w:rsid w:val="0069703B"/>
    <w:rsid w:val="006A667D"/>
    <w:rsid w:val="006D4C10"/>
    <w:rsid w:val="006F63D5"/>
    <w:rsid w:val="00713E12"/>
    <w:rsid w:val="007144A3"/>
    <w:rsid w:val="00714DF1"/>
    <w:rsid w:val="00743DC7"/>
    <w:rsid w:val="007440D1"/>
    <w:rsid w:val="00756B48"/>
    <w:rsid w:val="00785C52"/>
    <w:rsid w:val="00790B44"/>
    <w:rsid w:val="007B5041"/>
    <w:rsid w:val="007D70B1"/>
    <w:rsid w:val="007E7F79"/>
    <w:rsid w:val="00842452"/>
    <w:rsid w:val="00892E17"/>
    <w:rsid w:val="008956E6"/>
    <w:rsid w:val="00897A0D"/>
    <w:rsid w:val="008A4A5D"/>
    <w:rsid w:val="008B2781"/>
    <w:rsid w:val="008B299A"/>
    <w:rsid w:val="008C13D5"/>
    <w:rsid w:val="008D6784"/>
    <w:rsid w:val="00914F48"/>
    <w:rsid w:val="00927A4D"/>
    <w:rsid w:val="00943D97"/>
    <w:rsid w:val="009556F4"/>
    <w:rsid w:val="0096299C"/>
    <w:rsid w:val="009A6719"/>
    <w:rsid w:val="009A6A84"/>
    <w:rsid w:val="009B5CE1"/>
    <w:rsid w:val="009D560F"/>
    <w:rsid w:val="009F1938"/>
    <w:rsid w:val="009F1DE8"/>
    <w:rsid w:val="009F2E9D"/>
    <w:rsid w:val="009F3CFA"/>
    <w:rsid w:val="009F6B83"/>
    <w:rsid w:val="00A007D7"/>
    <w:rsid w:val="00A0434E"/>
    <w:rsid w:val="00A045B7"/>
    <w:rsid w:val="00A07434"/>
    <w:rsid w:val="00A27F63"/>
    <w:rsid w:val="00A3160E"/>
    <w:rsid w:val="00A33571"/>
    <w:rsid w:val="00A33E6A"/>
    <w:rsid w:val="00A5768A"/>
    <w:rsid w:val="00A7107A"/>
    <w:rsid w:val="00A73297"/>
    <w:rsid w:val="00A82319"/>
    <w:rsid w:val="00A87FD9"/>
    <w:rsid w:val="00AA1CE5"/>
    <w:rsid w:val="00AC4874"/>
    <w:rsid w:val="00AC716F"/>
    <w:rsid w:val="00AD1C0A"/>
    <w:rsid w:val="00AD51D0"/>
    <w:rsid w:val="00AE078A"/>
    <w:rsid w:val="00AF04CD"/>
    <w:rsid w:val="00AF2E15"/>
    <w:rsid w:val="00B0247A"/>
    <w:rsid w:val="00B02AC3"/>
    <w:rsid w:val="00B13F9F"/>
    <w:rsid w:val="00B224A9"/>
    <w:rsid w:val="00B376A6"/>
    <w:rsid w:val="00B41C2B"/>
    <w:rsid w:val="00BA2B3E"/>
    <w:rsid w:val="00BD3F69"/>
    <w:rsid w:val="00BF09BA"/>
    <w:rsid w:val="00BF0EF8"/>
    <w:rsid w:val="00C010D4"/>
    <w:rsid w:val="00C02DF7"/>
    <w:rsid w:val="00C1245E"/>
    <w:rsid w:val="00C35CCC"/>
    <w:rsid w:val="00C467CA"/>
    <w:rsid w:val="00C63C35"/>
    <w:rsid w:val="00C66B16"/>
    <w:rsid w:val="00C7228F"/>
    <w:rsid w:val="00C725BE"/>
    <w:rsid w:val="00CA4C99"/>
    <w:rsid w:val="00CB5FEF"/>
    <w:rsid w:val="00CB7F34"/>
    <w:rsid w:val="00CD0EEE"/>
    <w:rsid w:val="00CE0BD9"/>
    <w:rsid w:val="00CF1794"/>
    <w:rsid w:val="00CF1D83"/>
    <w:rsid w:val="00D00B87"/>
    <w:rsid w:val="00D0320B"/>
    <w:rsid w:val="00D057F2"/>
    <w:rsid w:val="00D452BF"/>
    <w:rsid w:val="00D458DD"/>
    <w:rsid w:val="00D538A8"/>
    <w:rsid w:val="00D56C0C"/>
    <w:rsid w:val="00D9119A"/>
    <w:rsid w:val="00DC7A73"/>
    <w:rsid w:val="00DD5362"/>
    <w:rsid w:val="00DF3E2C"/>
    <w:rsid w:val="00E21906"/>
    <w:rsid w:val="00E472E9"/>
    <w:rsid w:val="00E54A7B"/>
    <w:rsid w:val="00E560EF"/>
    <w:rsid w:val="00E67A42"/>
    <w:rsid w:val="00E72F7B"/>
    <w:rsid w:val="00EA32C2"/>
    <w:rsid w:val="00ED453A"/>
    <w:rsid w:val="00F15247"/>
    <w:rsid w:val="00F41B85"/>
    <w:rsid w:val="00F57040"/>
    <w:rsid w:val="00F6775E"/>
    <w:rsid w:val="00F75A72"/>
    <w:rsid w:val="00F84C0E"/>
    <w:rsid w:val="00FA2EFB"/>
    <w:rsid w:val="00FB544F"/>
    <w:rsid w:val="00FB5AFF"/>
    <w:rsid w:val="00FC2E32"/>
    <w:rsid w:val="00FC5948"/>
    <w:rsid w:val="00FF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503E06"/>
  <w15:chartTrackingRefBased/>
  <w15:docId w15:val="{317B2D70-1323-407A-A83B-47CC3E938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lang w:val="en-US" w:eastAsia="ja-JP" w:bidi="ar-SA"/>
        <w14:ligatures w14:val="standard"/>
      </w:rPr>
    </w:rPrDefault>
    <w:pPrDefault>
      <w:pPr>
        <w:spacing w:after="200" w:line="30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3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3"/>
    <w:qFormat/>
    <w:pPr>
      <w:keepNext/>
      <w:keepLines/>
      <w:spacing w:before="360" w:after="140"/>
      <w:outlineLvl w:val="0"/>
    </w:pPr>
    <w:rPr>
      <w:rFonts w:asciiTheme="majorHAnsi" w:eastAsiaTheme="majorEastAsia" w:hAnsiTheme="majorHAnsi" w:cstheme="majorBidi"/>
      <w:b/>
      <w:bCs/>
      <w:caps/>
      <w:color w:val="729928" w:themeColor="accent1" w:themeShade="BF"/>
      <w:sz w:val="24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pPr>
      <w:keepNext/>
      <w:keepLines/>
      <w:spacing w:before="200" w:after="120" w:line="240" w:lineRule="auto"/>
      <w:outlineLvl w:val="1"/>
    </w:pPr>
    <w:rPr>
      <w:rFonts w:asciiTheme="majorHAnsi" w:eastAsiaTheme="majorEastAsia" w:hAnsiTheme="majorHAnsi" w:cstheme="majorBidi"/>
      <w:color w:val="729928" w:themeColor="accent1" w:themeShade="BF"/>
      <w:sz w:val="24"/>
    </w:rPr>
  </w:style>
  <w:style w:type="paragraph" w:styleId="Heading3">
    <w:name w:val="heading 3"/>
    <w:basedOn w:val="Normal"/>
    <w:next w:val="Normal"/>
    <w:link w:val="Heading3Char"/>
    <w:uiPriority w:val="3"/>
    <w:unhideWhenUsed/>
    <w:qFormat/>
    <w:pPr>
      <w:keepNext/>
      <w:keepLines/>
      <w:spacing w:before="120" w:after="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pPr>
      <w:keepNext/>
      <w:keepLines/>
      <w:spacing w:before="160" w:after="0"/>
      <w:outlineLvl w:val="3"/>
    </w:pPr>
    <w:rPr>
      <w:rFonts w:asciiTheme="majorHAnsi" w:eastAsiaTheme="majorEastAsia" w:hAnsiTheme="majorHAnsi" w:cstheme="majorBidi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729928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link w:val="TitleChar"/>
    <w:uiPriority w:val="10"/>
    <w:qFormat/>
    <w:pPr>
      <w:spacing w:before="120" w:after="0" w:line="204" w:lineRule="auto"/>
      <w:contextualSpacing/>
    </w:pPr>
    <w:rPr>
      <w:rFonts w:asciiTheme="majorHAnsi" w:eastAsiaTheme="majorEastAsia" w:hAnsiTheme="majorHAnsi" w:cstheme="majorBidi"/>
      <w:b/>
      <w:bCs/>
      <w:caps/>
      <w:kern w:val="28"/>
      <w:sz w:val="78"/>
    </w:rPr>
  </w:style>
  <w:style w:type="character" w:customStyle="1" w:styleId="TitleChar">
    <w:name w:val="Title Char"/>
    <w:basedOn w:val="DefaultParagraphFont"/>
    <w:link w:val="Title"/>
    <w:uiPriority w:val="1"/>
    <w:rPr>
      <w:rFonts w:asciiTheme="majorHAnsi" w:eastAsiaTheme="majorEastAsia" w:hAnsiTheme="majorHAnsi" w:cstheme="majorBidi"/>
      <w:b/>
      <w:bCs/>
      <w:caps/>
      <w:kern w:val="28"/>
      <w:sz w:val="78"/>
    </w:rPr>
  </w:style>
  <w:style w:type="paragraph" w:styleId="Subtitle">
    <w:name w:val="Subtitle"/>
    <w:basedOn w:val="Normal"/>
    <w:link w:val="SubtitleChar"/>
    <w:uiPriority w:val="2"/>
    <w:qFormat/>
    <w:pPr>
      <w:numPr>
        <w:ilvl w:val="1"/>
      </w:numPr>
      <w:spacing w:before="240" w:after="600" w:line="240" w:lineRule="auto"/>
    </w:pPr>
    <w:rPr>
      <w:rFonts w:asciiTheme="majorHAnsi" w:eastAsiaTheme="majorEastAsia" w:hAnsiTheme="majorHAnsi" w:cstheme="majorBidi"/>
      <w:color w:val="5A5A5A" w:themeColor="text1" w:themeTint="A5"/>
      <w:sz w:val="24"/>
    </w:rPr>
  </w:style>
  <w:style w:type="character" w:customStyle="1" w:styleId="SubtitleChar">
    <w:name w:val="Subtitle Char"/>
    <w:basedOn w:val="DefaultParagraphFont"/>
    <w:link w:val="Subtitle"/>
    <w:uiPriority w:val="2"/>
    <w:rPr>
      <w:rFonts w:asciiTheme="majorHAnsi" w:eastAsiaTheme="majorEastAsia" w:hAnsiTheme="majorHAnsi" w:cstheme="majorBidi"/>
      <w:color w:val="5A5A5A" w:themeColor="text1" w:themeTint="A5"/>
      <w:sz w:val="24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3"/>
    <w:rPr>
      <w:rFonts w:asciiTheme="majorHAnsi" w:eastAsiaTheme="majorEastAsia" w:hAnsiTheme="majorHAnsi" w:cstheme="majorBidi"/>
      <w:b/>
      <w:bCs/>
      <w:caps/>
      <w:color w:val="729928" w:themeColor="accent1" w:themeShade="BF"/>
      <w:sz w:val="24"/>
    </w:rPr>
  </w:style>
  <w:style w:type="paragraph" w:customStyle="1" w:styleId="BlockHeading">
    <w:name w:val="Block Heading"/>
    <w:basedOn w:val="Normal"/>
    <w:next w:val="BlockText"/>
    <w:uiPriority w:val="3"/>
    <w:qFormat/>
    <w:pPr>
      <w:spacing w:after="180" w:line="216" w:lineRule="auto"/>
      <w:ind w:left="288" w:right="288"/>
    </w:pPr>
    <w:rPr>
      <w:rFonts w:asciiTheme="majorHAnsi" w:eastAsiaTheme="majorEastAsia" w:hAnsiTheme="majorHAnsi" w:cstheme="majorBidi"/>
      <w:b/>
      <w:bCs/>
      <w:caps/>
      <w:color w:val="FFFFFF" w:themeColor="background1"/>
      <w:sz w:val="28"/>
    </w:rPr>
  </w:style>
  <w:style w:type="paragraph" w:styleId="Caption">
    <w:name w:val="caption"/>
    <w:basedOn w:val="Normal"/>
    <w:next w:val="Normal"/>
    <w:uiPriority w:val="3"/>
    <w:unhideWhenUsed/>
    <w:qFormat/>
    <w:pPr>
      <w:spacing w:before="120" w:after="0" w:line="240" w:lineRule="auto"/>
    </w:pPr>
    <w:rPr>
      <w:i/>
      <w:iCs/>
      <w:color w:val="595959" w:themeColor="text1" w:themeTint="A6"/>
      <w:sz w:val="18"/>
    </w:rPr>
  </w:style>
  <w:style w:type="paragraph" w:styleId="BlockText">
    <w:name w:val="Block Text"/>
    <w:basedOn w:val="Normal"/>
    <w:uiPriority w:val="3"/>
    <w:unhideWhenUsed/>
    <w:qFormat/>
    <w:pPr>
      <w:spacing w:after="180" w:line="312" w:lineRule="auto"/>
      <w:ind w:left="288" w:right="288"/>
    </w:pPr>
    <w:rPr>
      <w:color w:val="FFFFFF" w:themeColor="background1"/>
      <w:sz w:val="22"/>
    </w:rPr>
  </w:style>
  <w:style w:type="character" w:customStyle="1" w:styleId="Heading2Char">
    <w:name w:val="Heading 2 Char"/>
    <w:basedOn w:val="DefaultParagraphFont"/>
    <w:link w:val="Heading2"/>
    <w:uiPriority w:val="3"/>
    <w:rPr>
      <w:rFonts w:asciiTheme="majorHAnsi" w:eastAsiaTheme="majorEastAsia" w:hAnsiTheme="majorHAnsi" w:cstheme="majorBidi"/>
      <w:color w:val="729928" w:themeColor="accent1" w:themeShade="BF"/>
      <w:sz w:val="24"/>
    </w:rPr>
  </w:style>
  <w:style w:type="character" w:customStyle="1" w:styleId="Heading3Char">
    <w:name w:val="Heading 3 Char"/>
    <w:basedOn w:val="DefaultParagraphFont"/>
    <w:link w:val="Heading3"/>
    <w:uiPriority w:val="3"/>
    <w:rPr>
      <w:b/>
      <w:bCs/>
    </w:rPr>
  </w:style>
  <w:style w:type="paragraph" w:styleId="Quote">
    <w:name w:val="Quote"/>
    <w:basedOn w:val="Normal"/>
    <w:next w:val="Normal"/>
    <w:link w:val="QuoteChar"/>
    <w:uiPriority w:val="3"/>
    <w:qFormat/>
    <w:pPr>
      <w:pBdr>
        <w:top w:val="single" w:sz="6" w:space="4" w:color="729928" w:themeColor="accent1" w:themeShade="BF"/>
        <w:bottom w:val="single" w:sz="6" w:space="4" w:color="729928" w:themeColor="accent1" w:themeShade="BF"/>
      </w:pBdr>
      <w:spacing w:before="200"/>
      <w:ind w:left="864" w:right="864"/>
      <w:jc w:val="center"/>
    </w:pPr>
    <w:rPr>
      <w:i/>
      <w:iCs/>
      <w:sz w:val="28"/>
    </w:rPr>
  </w:style>
  <w:style w:type="character" w:customStyle="1" w:styleId="QuoteChar">
    <w:name w:val="Quote Char"/>
    <w:basedOn w:val="DefaultParagraphFont"/>
    <w:link w:val="Quote"/>
    <w:uiPriority w:val="3"/>
    <w:rPr>
      <w:i/>
      <w:iCs/>
      <w:sz w:val="28"/>
    </w:rPr>
  </w:style>
  <w:style w:type="character" w:customStyle="1" w:styleId="Heading4Char">
    <w:name w:val="Heading 4 Char"/>
    <w:basedOn w:val="DefaultParagraphFont"/>
    <w:link w:val="Heading4"/>
    <w:uiPriority w:val="3"/>
    <w:semiHidden/>
    <w:rPr>
      <w:rFonts w:asciiTheme="majorHAnsi" w:eastAsiaTheme="majorEastAsia" w:hAnsiTheme="majorHAnsi" w:cstheme="majorBidi"/>
    </w:rPr>
  </w:style>
  <w:style w:type="paragraph" w:customStyle="1" w:styleId="ContactInfo">
    <w:name w:val="Contact Info"/>
    <w:basedOn w:val="Normal"/>
    <w:uiPriority w:val="5"/>
    <w:qFormat/>
    <w:pPr>
      <w:spacing w:after="0"/>
    </w:pPr>
  </w:style>
  <w:style w:type="paragraph" w:customStyle="1" w:styleId="ContactHeading">
    <w:name w:val="Contact Heading"/>
    <w:basedOn w:val="Normal"/>
    <w:uiPriority w:val="4"/>
    <w:qFormat/>
    <w:pPr>
      <w:spacing w:before="320" w:line="240" w:lineRule="auto"/>
    </w:pPr>
    <w:rPr>
      <w:rFonts w:asciiTheme="majorHAnsi" w:eastAsiaTheme="majorEastAsia" w:hAnsiTheme="majorHAnsi" w:cstheme="majorBidi"/>
      <w:color w:val="729928" w:themeColor="accent1" w:themeShade="BF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after="160" w:line="240" w:lineRule="auto"/>
    </w:pPr>
    <w:rPr>
      <w:color w:val="auto"/>
      <w:kern w:val="0"/>
      <w:lang w:eastAsia="en-US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kern w:val="0"/>
      <w:lang w:eastAsia="en-US"/>
      <w14:ligatures w14:val="none"/>
    </w:rPr>
  </w:style>
  <w:style w:type="paragraph" w:customStyle="1" w:styleId="Organization">
    <w:name w:val="Organization"/>
    <w:basedOn w:val="Normal"/>
    <w:uiPriority w:val="7"/>
    <w:qFormat/>
    <w:pPr>
      <w:spacing w:after="0"/>
    </w:pPr>
    <w:rPr>
      <w:rFonts w:asciiTheme="majorHAnsi" w:eastAsiaTheme="majorEastAsia" w:hAnsiTheme="majorHAnsi" w:cstheme="majorBidi"/>
      <w:b/>
      <w:bCs/>
      <w:caps/>
      <w:color w:val="729928" w:themeColor="accent1" w:themeShade="BF"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729928" w:themeColor="accent1" w:themeShade="BF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72992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729928" w:themeColor="accent1" w:themeShade="BF"/>
        <w:bottom w:val="single" w:sz="4" w:space="10" w:color="729928" w:themeColor="accent1" w:themeShade="BF"/>
      </w:pBdr>
      <w:spacing w:before="360" w:after="360"/>
      <w:ind w:left="864" w:right="864"/>
      <w:jc w:val="center"/>
    </w:pPr>
    <w:rPr>
      <w:i/>
      <w:iCs/>
      <w:color w:val="72992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72992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729928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customStyle="1" w:styleId="ContactInfoBold">
    <w:name w:val="Contact Info Bold"/>
    <w:basedOn w:val="Normal"/>
    <w:uiPriority w:val="6"/>
    <w:qFormat/>
    <w:pPr>
      <w:spacing w:after="0"/>
    </w:pPr>
    <w:rPr>
      <w:b/>
      <w:noProof/>
    </w:rPr>
  </w:style>
  <w:style w:type="character" w:styleId="Hyperlink">
    <w:name w:val="Hyperlink"/>
    <w:basedOn w:val="DefaultParagraphFont"/>
    <w:uiPriority w:val="99"/>
    <w:unhideWhenUsed/>
    <w:rsid w:val="00D057F2"/>
    <w:rPr>
      <w:color w:val="EE7B0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57F2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5648CC"/>
    <w:pPr>
      <w:spacing w:after="0" w:line="240" w:lineRule="auto"/>
    </w:pPr>
    <w:rPr>
      <w:rFonts w:eastAsiaTheme="minorEastAsia"/>
      <w:color w:val="auto"/>
      <w:kern w:val="0"/>
      <w:sz w:val="22"/>
      <w:szCs w:val="22"/>
      <w:lang w:eastAsia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5648CC"/>
    <w:rPr>
      <w:rFonts w:eastAsiaTheme="minorEastAsia"/>
      <w:color w:val="auto"/>
      <w:kern w:val="0"/>
      <w:sz w:val="22"/>
      <w:szCs w:val="22"/>
      <w:lang w:eastAsia="en-US"/>
      <w14:ligatures w14:val="none"/>
    </w:rPr>
  </w:style>
  <w:style w:type="paragraph" w:styleId="ListParagraph">
    <w:name w:val="List Paragraph"/>
    <w:basedOn w:val="Normal"/>
    <w:uiPriority w:val="34"/>
    <w:unhideWhenUsed/>
    <w:qFormat/>
    <w:rsid w:val="003012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kelenorevil@sasktel.ne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lakelenorevil@sasktel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akelenorevil@sasktel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00\AppData\Roaming\Microsoft\Templates\Company%20Newslett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3ED42C1B12844D448AE048C7F7934D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6EAAD6-8369-4326-98FC-4DE36ECCE6C6}"/>
      </w:docPartPr>
      <w:docPartBody>
        <w:p w:rsidR="001D2F2A" w:rsidRDefault="00F930C0">
          <w:pPr>
            <w:pStyle w:val="3ED42C1B12844D448AE048C7F7934DB8"/>
          </w:pPr>
          <w:r>
            <w:t>Tap here to add a caption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0C0"/>
    <w:rsid w:val="0009020C"/>
    <w:rsid w:val="000B1D06"/>
    <w:rsid w:val="001145CE"/>
    <w:rsid w:val="00137E0D"/>
    <w:rsid w:val="00146786"/>
    <w:rsid w:val="001D2F2A"/>
    <w:rsid w:val="00236981"/>
    <w:rsid w:val="00242E91"/>
    <w:rsid w:val="00270821"/>
    <w:rsid w:val="00285B7D"/>
    <w:rsid w:val="00295589"/>
    <w:rsid w:val="0033794A"/>
    <w:rsid w:val="00422CA2"/>
    <w:rsid w:val="00441690"/>
    <w:rsid w:val="0047629C"/>
    <w:rsid w:val="005165DA"/>
    <w:rsid w:val="00676A8A"/>
    <w:rsid w:val="006B036E"/>
    <w:rsid w:val="006C5CF7"/>
    <w:rsid w:val="006E2394"/>
    <w:rsid w:val="00775F26"/>
    <w:rsid w:val="007D2170"/>
    <w:rsid w:val="008653B7"/>
    <w:rsid w:val="008845A7"/>
    <w:rsid w:val="008857D8"/>
    <w:rsid w:val="008B7B70"/>
    <w:rsid w:val="0092549B"/>
    <w:rsid w:val="00966D64"/>
    <w:rsid w:val="009D4D68"/>
    <w:rsid w:val="00A15FDF"/>
    <w:rsid w:val="00BD0FE2"/>
    <w:rsid w:val="00C078B1"/>
    <w:rsid w:val="00C578AD"/>
    <w:rsid w:val="00CE3769"/>
    <w:rsid w:val="00DC19AA"/>
    <w:rsid w:val="00E5551F"/>
    <w:rsid w:val="00EE0F54"/>
    <w:rsid w:val="00F3035A"/>
    <w:rsid w:val="00F93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3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5A40501C1324F5CA298A2F6558B826F">
    <w:name w:val="15A40501C1324F5CA298A2F6558B826F"/>
  </w:style>
  <w:style w:type="paragraph" w:customStyle="1" w:styleId="DB4DA91B253D4E5F95F6C1E6F875FD6B">
    <w:name w:val="DB4DA91B253D4E5F95F6C1E6F875FD6B"/>
  </w:style>
  <w:style w:type="paragraph" w:customStyle="1" w:styleId="6F13A98667FB4F549A55BA3CA50DD78C">
    <w:name w:val="6F13A98667FB4F549A55BA3CA50DD78C"/>
  </w:style>
  <w:style w:type="paragraph" w:customStyle="1" w:styleId="366E62DDAFA64F4FA8D2ACBD19D89389">
    <w:name w:val="366E62DDAFA64F4FA8D2ACBD19D89389"/>
  </w:style>
  <w:style w:type="paragraph" w:customStyle="1" w:styleId="6952EC68055F4565941EE85476ABD644">
    <w:name w:val="6952EC68055F4565941EE85476ABD644"/>
  </w:style>
  <w:style w:type="paragraph" w:customStyle="1" w:styleId="8586F19599034B10B0A4960AC587E7FD">
    <w:name w:val="8586F19599034B10B0A4960AC587E7FD"/>
  </w:style>
  <w:style w:type="paragraph" w:customStyle="1" w:styleId="B67EEE6BF5B2441894CB9567BE4B5D5B">
    <w:name w:val="B67EEE6BF5B2441894CB9567BE4B5D5B"/>
  </w:style>
  <w:style w:type="paragraph" w:customStyle="1" w:styleId="0B5CDC57577E4398B37968FA3074A46B">
    <w:name w:val="0B5CDC57577E4398B37968FA3074A46B"/>
  </w:style>
  <w:style w:type="paragraph" w:customStyle="1" w:styleId="199E51CF469B4C8193DC41DEA5DFA971">
    <w:name w:val="199E51CF469B4C8193DC41DEA5DFA971"/>
  </w:style>
  <w:style w:type="paragraph" w:customStyle="1" w:styleId="4FEE0E48353241B08BC53352029BBE18">
    <w:name w:val="4FEE0E48353241B08BC53352029BBE18"/>
  </w:style>
  <w:style w:type="paragraph" w:customStyle="1" w:styleId="46D01091EB0843709AB3712A9CA50CF8">
    <w:name w:val="46D01091EB0843709AB3712A9CA50CF8"/>
  </w:style>
  <w:style w:type="paragraph" w:customStyle="1" w:styleId="CD69733373C84F2A8017E0C6A009BDEB">
    <w:name w:val="CD69733373C84F2A8017E0C6A009BDEB"/>
  </w:style>
  <w:style w:type="paragraph" w:customStyle="1" w:styleId="D8384B639F7D411999A22F9539C85251">
    <w:name w:val="D8384B639F7D411999A22F9539C85251"/>
  </w:style>
  <w:style w:type="paragraph" w:customStyle="1" w:styleId="227EE10865B8458AB722AA587FA1C794">
    <w:name w:val="227EE10865B8458AB722AA587FA1C794"/>
  </w:style>
  <w:style w:type="paragraph" w:customStyle="1" w:styleId="492256EE3ED14E38B1D0A66A8F990C00">
    <w:name w:val="492256EE3ED14E38B1D0A66A8F990C00"/>
  </w:style>
  <w:style w:type="paragraph" w:customStyle="1" w:styleId="450C1A91BBE246A1BCFE9675F7E9B5E9">
    <w:name w:val="450C1A91BBE246A1BCFE9675F7E9B5E9"/>
  </w:style>
  <w:style w:type="paragraph" w:customStyle="1" w:styleId="CA5EF9A5FCB84C2FA4B6C44EA19B488E">
    <w:name w:val="CA5EF9A5FCB84C2FA4B6C44EA19B488E"/>
  </w:style>
  <w:style w:type="paragraph" w:customStyle="1" w:styleId="03BC2D14EC084EF09E40E578D3421BE8">
    <w:name w:val="03BC2D14EC084EF09E40E578D3421BE8"/>
  </w:style>
  <w:style w:type="paragraph" w:styleId="BlockText">
    <w:name w:val="Block Text"/>
    <w:basedOn w:val="Normal"/>
    <w:uiPriority w:val="3"/>
    <w:unhideWhenUsed/>
    <w:qFormat/>
    <w:pPr>
      <w:spacing w:after="180" w:line="312" w:lineRule="auto"/>
      <w:ind w:left="288" w:right="288"/>
    </w:pPr>
    <w:rPr>
      <w:rFonts w:eastAsiaTheme="minorHAnsi"/>
      <w:color w:val="FFFFFF" w:themeColor="background1"/>
      <w:kern w:val="2"/>
      <w:szCs w:val="20"/>
      <w:lang w:val="en-US" w:eastAsia="ja-JP"/>
      <w14:ligatures w14:val="standard"/>
    </w:rPr>
  </w:style>
  <w:style w:type="paragraph" w:customStyle="1" w:styleId="5A119576ADE0483090637CD2462A9436">
    <w:name w:val="5A119576ADE0483090637CD2462A9436"/>
  </w:style>
  <w:style w:type="paragraph" w:customStyle="1" w:styleId="3ED42C1B12844D448AE048C7F7934DB8">
    <w:name w:val="3ED42C1B12844D448AE048C7F7934DB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een Yellow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Newsletter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0670F21B-DF77-455C-A847-B865AD51403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Company Newsletter.dotx</Template>
  <TotalTime>1806</TotalTime>
  <Pages>1</Pages>
  <Words>919</Words>
  <Characters>5242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U00</dc:creator>
  <cp:keywords/>
  <cp:lastModifiedBy>U00</cp:lastModifiedBy>
  <cp:revision>11</cp:revision>
  <cp:lastPrinted>2025-12-16T20:55:00Z</cp:lastPrinted>
  <dcterms:created xsi:type="dcterms:W3CDTF">2025-09-22T22:34:00Z</dcterms:created>
  <dcterms:modified xsi:type="dcterms:W3CDTF">2025-12-16T22:06:00Z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TC032000969991</vt:lpwstr>
  </property>
  <property fmtid="{D5CDD505-2E9C-101B-9397-08002B2CF9AE}" pid="3" name="GrammarlyDocumentId">
    <vt:lpwstr>1207ad9b57e304dd1502caaa84f688243fcafdd3283bee83721f6434fa920fc6</vt:lpwstr>
  </property>
</Properties>
</file>